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1433B2D7" w:rsidR="00084C0C" w:rsidRPr="00C20558" w:rsidRDefault="004146E9" w:rsidP="006A5F55">
      <w:pPr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rFonts w:eastAsia="Noto Sans" w:cs="Noto Sans"/>
          <w:noProof/>
          <w:kern w:val="0"/>
          <w:sz w:val="24"/>
          <w:szCs w:val="24"/>
          <w:lang w:val="lv-LV" w:eastAsia="lv-LV"/>
        </w:rPr>
        <w:drawing>
          <wp:anchor distT="0" distB="0" distL="0" distR="0" simplePos="0" relativeHeight="251675670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340" w:rsidRPr="00C20558">
        <w:rPr>
          <w:sz w:val="24"/>
          <w:szCs w:val="24"/>
          <w:lang w:val="en-GB"/>
        </w:rPr>
        <w:t xml:space="preserve">                           </w:t>
      </w:r>
    </w:p>
    <w:p w14:paraId="448CA75C" w14:textId="51BFA163" w:rsidR="00084C0C" w:rsidRPr="00C20558" w:rsidRDefault="006E20D8" w:rsidP="006A5F55">
      <w:pPr>
        <w:tabs>
          <w:tab w:val="left" w:pos="7185"/>
        </w:tabs>
        <w:ind w:left="1984"/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tab/>
      </w:r>
    </w:p>
    <w:p w14:paraId="0C9BDC82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7359BAC9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0BF033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F2132A5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44521D9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A2B9AC1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60AD7A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C7A85B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7C6AF4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C5794F8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1479A8E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316FDB7A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09EA3FB6" w14:textId="77777777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6D114D0D" w14:textId="66E11EDD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59CB1EA7" w14:textId="53B91E3E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B89726E" w14:textId="1F56609A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112D5AF0" w14:textId="0289B031" w:rsidR="004146E9" w:rsidRPr="00C20558" w:rsidRDefault="004146E9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</w:p>
    <w:p w14:paraId="222CAB36" w14:textId="5BDDC7F7" w:rsidR="0002235F" w:rsidRPr="00C20558" w:rsidRDefault="005643FD" w:rsidP="006A5F55">
      <w:pPr>
        <w:ind w:left="1984"/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rFonts w:eastAsia="Noto Sans" w:cs="Noto Sans"/>
          <w:noProof/>
          <w:kern w:val="0"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78742" behindDoc="0" locked="0" layoutInCell="1" allowOverlap="1" wp14:anchorId="784731A4" wp14:editId="4AACC3C5">
                <wp:simplePos x="0" y="0"/>
                <wp:positionH relativeFrom="column">
                  <wp:posOffset>-985520</wp:posOffset>
                </wp:positionH>
                <wp:positionV relativeFrom="paragraph">
                  <wp:posOffset>741045</wp:posOffset>
                </wp:positionV>
                <wp:extent cx="7625715" cy="2615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61556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29BBB" w14:textId="14DBA77F" w:rsidR="007B5290" w:rsidRDefault="00782947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  <w:t>ARVIOINTIMATERIAALI</w:t>
                            </w:r>
                          </w:p>
                          <w:p w14:paraId="2CAEB1CD" w14:textId="77777777" w:rsidR="00782947" w:rsidRPr="004146E9" w:rsidRDefault="00782947" w:rsidP="00AB688F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04AD1573" w14:textId="0CFF9119" w:rsidR="007B5290" w:rsidRPr="005643FD" w:rsidRDefault="003C79F5" w:rsidP="005643F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eastAsia="en-US"/>
                              </w:rPr>
                            </w:pPr>
                            <w:bookmarkStart w:id="0" w:name="_Toc56179379"/>
                            <w:bookmarkStart w:id="1" w:name="_Toc56179417"/>
                            <w:proofErr w:type="spellStart"/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Opintoyksikkö</w:t>
                            </w:r>
                            <w:proofErr w:type="spellEnd"/>
                            <w:r w:rsidR="007B5290" w:rsidRPr="005643FD"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7B5290" w:rsidRPr="005643FD">
                              <w:rPr>
                                <w:color w:val="FFFFFF" w:themeColor="background1"/>
                                <w:sz w:val="40"/>
                                <w:szCs w:val="40"/>
                                <w:lang w:eastAsia="en-US"/>
                              </w:rPr>
                              <w:t>1</w:t>
                            </w:r>
                          </w:p>
                          <w:p w14:paraId="477516DC" w14:textId="611DECC8" w:rsidR="005A11D3" w:rsidRDefault="003C79F5" w:rsidP="00782947">
                            <w:pPr>
                              <w:pStyle w:val="Luettelokappale"/>
                              <w:spacing w:after="0" w:line="240" w:lineRule="auto"/>
                              <w:ind w:left="373" w:right="92"/>
                              <w:jc w:val="center"/>
                              <w:rPr>
                                <w:rStyle w:val="tlid-translation"/>
                                <w:rFonts w:ascii="Noto Sans" w:hAnsi="Noto Sans" w:cs="Times New Roman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 xml:space="preserve">LUENTO1: </w:t>
                            </w:r>
                            <w:r w:rsidR="00782947">
                              <w:rPr>
                                <w:rFonts w:ascii="Noto Sans" w:eastAsia="Noto Sans" w:hAnsi="Noto Sans" w:cs="Noto Sans"/>
                                <w:color w:val="FFFFFF"/>
                                <w:spacing w:val="16"/>
                                <w:sz w:val="40"/>
                                <w:szCs w:val="40"/>
                              </w:rPr>
                              <w:t>PUUN OMINAISUUDET, SEN RAJOITTEET JA RAKENNUSFYSIIKKA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6pt;margin-top:58.35pt;width:600.45pt;height:205.95pt;z-index:251678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" fillcolor="#a1785b" stroked="f" strokeweight=".5pt">
                <v:textbox>
                  <w:txbxContent>
                    <w:p w14:paraId="22D29BBB" w14:textId="14DBA77F" w:rsidR="007B5290" w:rsidRDefault="00782947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  <w:t>ARVIOINTIMATERIAALI</w:t>
                      </w:r>
                    </w:p>
                    <w:p w14:paraId="2CAEB1CD" w14:textId="77777777" w:rsidR="00782947" w:rsidRPr="004146E9" w:rsidRDefault="00782947" w:rsidP="00AB688F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04AD1573" w14:textId="0CFF9119" w:rsidR="007B5290" w:rsidRPr="005643FD" w:rsidRDefault="003C79F5" w:rsidP="005643F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eastAsia="en-US"/>
                        </w:rPr>
                      </w:pPr>
                      <w:bookmarkStart w:id="2" w:name="_Toc56179379"/>
                      <w:bookmarkStart w:id="3" w:name="_Toc56179417"/>
                      <w:proofErr w:type="spellStart"/>
                      <w:r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Opintoyksikkö</w:t>
                      </w:r>
                      <w:proofErr w:type="spellEnd"/>
                      <w:r w:rsidR="007B5290" w:rsidRPr="005643FD"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 xml:space="preserve"> </w:t>
                      </w:r>
                      <w:bookmarkEnd w:id="2"/>
                      <w:bookmarkEnd w:id="3"/>
                      <w:r w:rsidR="007B5290" w:rsidRPr="005643FD">
                        <w:rPr>
                          <w:color w:val="FFFFFF" w:themeColor="background1"/>
                          <w:sz w:val="40"/>
                          <w:szCs w:val="40"/>
                          <w:lang w:eastAsia="en-US"/>
                        </w:rPr>
                        <w:t>1</w:t>
                      </w:r>
                    </w:p>
                    <w:p w14:paraId="477516DC" w14:textId="611DECC8" w:rsidR="005A11D3" w:rsidRDefault="003C79F5" w:rsidP="00782947">
                      <w:pPr>
                        <w:pStyle w:val="Luettelokappale"/>
                        <w:spacing w:after="0" w:line="240" w:lineRule="auto"/>
                        <w:ind w:left="373" w:right="92"/>
                        <w:jc w:val="center"/>
                        <w:rPr>
                          <w:rStyle w:val="tlid-translation"/>
                          <w:rFonts w:ascii="Noto Sans" w:hAnsi="Noto Sans" w:cs="Times New Roman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 xml:space="preserve">LUENTO1: </w:t>
                      </w:r>
                      <w:r w:rsidR="00782947">
                        <w:rPr>
                          <w:rFonts w:ascii="Noto Sans" w:eastAsia="Noto Sans" w:hAnsi="Noto Sans" w:cs="Noto Sans"/>
                          <w:color w:val="FFFFFF"/>
                          <w:spacing w:val="16"/>
                          <w:sz w:val="40"/>
                          <w:szCs w:val="40"/>
                        </w:rPr>
                        <w:t>PUUN OMINAISUUDET, SEN RAJOITTEET JA RAKENNUSFYSIIKKA</w:t>
                      </w:r>
                    </w:p>
                  </w:txbxContent>
                </v:textbox>
              </v:shape>
            </w:pict>
          </mc:Fallback>
        </mc:AlternateContent>
      </w:r>
      <w:r w:rsidR="006C11F9" w:rsidRPr="00C20558">
        <w:rPr>
          <w:noProof/>
          <w:sz w:val="24"/>
          <w:szCs w:val="24"/>
          <w:lang w:val="lv-LV" w:eastAsia="lv-LV"/>
        </w:rPr>
        <mc:AlternateContent>
          <mc:Choice Requires="wps">
            <w:drawing>
              <wp:anchor distT="0" distB="0" distL="114300" distR="114300" simplePos="0" relativeHeight="251680790" behindDoc="0" locked="0" layoutInCell="1" allowOverlap="1" wp14:anchorId="2E990041" wp14:editId="791C9E1C">
                <wp:simplePos x="0" y="0"/>
                <wp:positionH relativeFrom="column">
                  <wp:posOffset>-911225</wp:posOffset>
                </wp:positionH>
                <wp:positionV relativeFrom="paragraph">
                  <wp:posOffset>3363650</wp:posOffset>
                </wp:positionV>
                <wp:extent cx="7553325" cy="10953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09537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564DF00" w14:textId="21130327" w:rsidR="007B5290" w:rsidRPr="00806D92" w:rsidRDefault="00DF16FC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Rakennustyöntekijän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ammattitaidon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lisääminen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energiatehokkaan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puurakentamisen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menetelmissä</w:t>
                            </w:r>
                            <w:proofErr w:type="spellEnd"/>
                          </w:p>
                          <w:p w14:paraId="09CBB295" w14:textId="77777777" w:rsidR="007B5290" w:rsidRDefault="007B5290"/>
                          <w:p w14:paraId="668EBEB7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0D37625A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CAAC9AA" w14:textId="4FBB4E3E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F075585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5768DC8E" w14:textId="77777777" w:rsidR="007B5290" w:rsidRDefault="007B5290"/>
                          <w:p w14:paraId="6CE21C8F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96E8625" w14:textId="77777777" w:rsidR="007B5290" w:rsidRDefault="007B5290"/>
                          <w:p w14:paraId="601D1E5E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5822EFB0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F521039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1A453A05" w14:textId="77777777" w:rsidR="007B5290" w:rsidRDefault="007B5290"/>
                          <w:p w14:paraId="6CCF8717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07E5CD0" w14:textId="77777777" w:rsidR="007B5290" w:rsidRDefault="007B5290"/>
                          <w:p w14:paraId="3ABB8149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465BB2BF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6E53270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1CCBF7D" w14:textId="77777777" w:rsidR="007B5290" w:rsidRDefault="007B5290"/>
                          <w:p w14:paraId="0E557F98" w14:textId="06DAFF39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truction</w:t>
                            </w:r>
                            <w:proofErr w:type="spellEnd"/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10CA797" w14:textId="77777777" w:rsidR="007B5290" w:rsidRDefault="007B5290"/>
                          <w:p w14:paraId="5D85F643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7456133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BAEC64E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AFA8404" w14:textId="77777777" w:rsidR="007B5290" w:rsidRDefault="007B5290"/>
                          <w:p w14:paraId="37A75396" w14:textId="77777777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293E7BEF" w14:textId="77777777" w:rsidR="007B5290" w:rsidRDefault="007B5290"/>
                          <w:p w14:paraId="5D253C84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88F72BC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2318DE2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321CED0C" w14:textId="77777777" w:rsidR="007B5290" w:rsidRDefault="007B5290"/>
                          <w:p w14:paraId="3869AD05" w14:textId="1ABEA5F3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491F6731" w14:textId="77777777" w:rsidR="007B5290" w:rsidRDefault="007B5290"/>
                          <w:p w14:paraId="54C69C7D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626E5182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3D39C9DC" w14:textId="77777777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  <w:p w14:paraId="6D01CA65" w14:textId="77777777" w:rsidR="007B5290" w:rsidRDefault="007B5290"/>
                          <w:p w14:paraId="71485047" w14:textId="78BE7DD9" w:rsidR="007B5290" w:rsidRPr="00806D92" w:rsidRDefault="007B5290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75938044" w14:textId="77777777" w:rsidR="007B5290" w:rsidRDefault="007B5290"/>
                          <w:p w14:paraId="1947E5FB" w14:textId="77777777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color w:val="FFFFFF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  <w:t>UPWOOD</w:t>
                            </w:r>
                          </w:p>
                          <w:p w14:paraId="764E9237" w14:textId="1E98473D" w:rsidR="007B5290" w:rsidRPr="00806D92" w:rsidRDefault="007B5290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 xml:space="preserve">Up-skilling construction workers in wood </w:t>
                            </w:r>
                            <w:r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construction methods for energy-</w:t>
                            </w:r>
                            <w:r w:rsidRPr="00806D92">
                              <w:rPr>
                                <w:rFonts w:ascii="Noto Sans"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efficient buildings</w:t>
                            </w:r>
                          </w:p>
                          <w:p w14:paraId="03939E72" w14:textId="523978EE" w:rsidR="007B5290" w:rsidRPr="004146E9" w:rsidRDefault="007B5290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75pt;margin-top:264.85pt;width:594.75pt;height:86.25pt;z-index:2516807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" fillcolor="#548235" stroked="f" strokeweight=".5pt">
                <v:textbox>
                  <w:txbxContent>
                    <w:p w14:paraId="2566BC08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564DF00" w14:textId="21130327" w:rsidR="007B5290" w:rsidRPr="00806D92" w:rsidRDefault="00DF16FC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Rakennustyöntekijän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ammattitaidon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lisääminen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energiatehokkaan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puurakentamisen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menetelmissä</w:t>
                      </w:r>
                      <w:proofErr w:type="spellEnd"/>
                    </w:p>
                    <w:p w14:paraId="09CBB295" w14:textId="77777777" w:rsidR="007B5290" w:rsidRDefault="007B5290"/>
                    <w:p w14:paraId="668EBEB7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0D37625A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CAAC9AA" w14:textId="4FBB4E3E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F075585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5768DC8E" w14:textId="77777777" w:rsidR="007B5290" w:rsidRDefault="007B5290"/>
                    <w:p w14:paraId="6CE21C8F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96E8625" w14:textId="77777777" w:rsidR="007B5290" w:rsidRDefault="007B5290"/>
                    <w:p w14:paraId="601D1E5E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5822EFB0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F521039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1A453A05" w14:textId="77777777" w:rsidR="007B5290" w:rsidRDefault="007B5290"/>
                    <w:p w14:paraId="6CCF8717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07E5CD0" w14:textId="77777777" w:rsidR="007B5290" w:rsidRDefault="007B5290"/>
                    <w:p w14:paraId="3ABB8149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465BB2BF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6E53270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1CCBF7D" w14:textId="77777777" w:rsidR="007B5290" w:rsidRDefault="007B5290"/>
                    <w:p w14:paraId="0E557F98" w14:textId="06DAFF39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proofErr w:type="spellStart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truction</w:t>
                      </w:r>
                      <w:proofErr w:type="spellEnd"/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10CA797" w14:textId="77777777" w:rsidR="007B5290" w:rsidRDefault="007B5290"/>
                    <w:p w14:paraId="5D85F643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7456133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BAEC64E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AFA8404" w14:textId="77777777" w:rsidR="007B5290" w:rsidRDefault="007B5290"/>
                    <w:p w14:paraId="37A75396" w14:textId="77777777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293E7BEF" w14:textId="77777777" w:rsidR="007B5290" w:rsidRDefault="007B5290"/>
                    <w:p w14:paraId="5D253C84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88F72BC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2318DE2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321CED0C" w14:textId="77777777" w:rsidR="007B5290" w:rsidRDefault="007B5290"/>
                    <w:p w14:paraId="3869AD05" w14:textId="1ABEA5F3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491F6731" w14:textId="77777777" w:rsidR="007B5290" w:rsidRDefault="007B5290"/>
                    <w:p w14:paraId="54C69C7D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626E5182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3D39C9DC" w14:textId="77777777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  <w:p w14:paraId="6D01CA65" w14:textId="77777777" w:rsidR="007B5290" w:rsidRDefault="007B5290"/>
                    <w:p w14:paraId="71485047" w14:textId="78BE7DD9" w:rsidR="007B5290" w:rsidRPr="00806D92" w:rsidRDefault="007B5290" w:rsidP="00AB688F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75938044" w14:textId="77777777" w:rsidR="007B5290" w:rsidRDefault="007B5290"/>
                    <w:p w14:paraId="1947E5FB" w14:textId="77777777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234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color w:val="FFFFFF"/>
                          <w:kern w:val="0"/>
                          <w:sz w:val="32"/>
                          <w:szCs w:val="22"/>
                          <w:lang w:eastAsia="en-US"/>
                        </w:rPr>
                        <w:t>UPWOOD</w:t>
                      </w:r>
                    </w:p>
                    <w:p w14:paraId="764E9237" w14:textId="1E98473D" w:rsidR="007B5290" w:rsidRPr="00806D92" w:rsidRDefault="007B5290" w:rsidP="00806D92">
                      <w:pPr>
                        <w:widowControl w:val="0"/>
                        <w:autoSpaceDE w:val="0"/>
                        <w:autoSpaceDN w:val="0"/>
                        <w:spacing w:before="11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 xml:space="preserve">Up-skilling construction workers in wood </w:t>
                      </w:r>
                      <w:r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construction methods for energy-</w:t>
                      </w:r>
                      <w:r w:rsidRPr="00806D92">
                        <w:rPr>
                          <w:rFonts w:ascii="Noto Sans"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efficient buildings</w:t>
                      </w:r>
                    </w:p>
                    <w:p w14:paraId="03939E72" w14:textId="523978EE" w:rsidR="007B5290" w:rsidRPr="004146E9" w:rsidRDefault="007B5290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C20558">
        <w:rPr>
          <w:noProof/>
          <w:color w:val="000000" w:themeColor="text1"/>
          <w:sz w:val="24"/>
          <w:szCs w:val="24"/>
          <w:lang w:val="en-GB"/>
        </w:rPr>
        <w:br w:type="page"/>
      </w:r>
      <w:bookmarkStart w:id="4" w:name="_Toc39576256"/>
    </w:p>
    <w:p w14:paraId="15C21C54" w14:textId="15E56AAD" w:rsidR="00EF0616" w:rsidRPr="00DF16FC" w:rsidRDefault="00782947" w:rsidP="00782947">
      <w:pPr>
        <w:jc w:val="left"/>
        <w:rPr>
          <w:bCs/>
          <w:sz w:val="24"/>
          <w:szCs w:val="24"/>
          <w:lang w:val="en-GB"/>
        </w:rPr>
      </w:pPr>
      <w:proofErr w:type="spellStart"/>
      <w:r w:rsidRPr="00DF16FC">
        <w:rPr>
          <w:bCs/>
          <w:sz w:val="24"/>
          <w:szCs w:val="24"/>
          <w:lang w:val="en-GB"/>
        </w:rPr>
        <w:lastRenderedPageBreak/>
        <w:t>Sisällys</w:t>
      </w:r>
      <w:proofErr w:type="spellEnd"/>
    </w:p>
    <w:sdt>
      <w:sdtPr>
        <w:rPr>
          <w:sz w:val="24"/>
          <w:szCs w:val="24"/>
        </w:rPr>
        <w:id w:val="8712726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B66008" w14:textId="4F5D6F3E" w:rsidR="00EF1CB6" w:rsidRDefault="00C96057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C20558">
            <w:rPr>
              <w:sz w:val="24"/>
              <w:szCs w:val="24"/>
            </w:rPr>
            <w:fldChar w:fldCharType="begin"/>
          </w:r>
          <w:r w:rsidRPr="00C20558">
            <w:rPr>
              <w:sz w:val="24"/>
              <w:szCs w:val="24"/>
            </w:rPr>
            <w:instrText xml:space="preserve"> TOC \o "1-3" \h \z \u </w:instrText>
          </w:r>
          <w:r w:rsidRPr="00C20558">
            <w:rPr>
              <w:sz w:val="24"/>
              <w:szCs w:val="24"/>
            </w:rPr>
            <w:fldChar w:fldCharType="separate"/>
          </w:r>
          <w:hyperlink w:anchor="_Toc101294819" w:history="1">
            <w:r w:rsidR="00EF1CB6" w:rsidRPr="00670190">
              <w:rPr>
                <w:rStyle w:val="Hyperlinkki"/>
                <w:noProof/>
                <w:lang w:val="en-GB"/>
              </w:rPr>
              <w:t>1.</w:t>
            </w:r>
            <w:r w:rsidR="00EF1CB6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EF1CB6" w:rsidRPr="00670190">
              <w:rPr>
                <w:rStyle w:val="Hyperlinkki"/>
                <w:noProof/>
                <w:lang w:val="en-GB"/>
              </w:rPr>
              <w:t>Usein kysytyt kysymykset</w:t>
            </w:r>
            <w:r w:rsidR="00EF1CB6">
              <w:rPr>
                <w:noProof/>
                <w:webHidden/>
              </w:rPr>
              <w:tab/>
            </w:r>
            <w:r w:rsidR="00EF1CB6">
              <w:rPr>
                <w:noProof/>
                <w:webHidden/>
              </w:rPr>
              <w:fldChar w:fldCharType="begin"/>
            </w:r>
            <w:r w:rsidR="00EF1CB6">
              <w:rPr>
                <w:noProof/>
                <w:webHidden/>
              </w:rPr>
              <w:instrText xml:space="preserve"> PAGEREF _Toc101294819 \h </w:instrText>
            </w:r>
            <w:r w:rsidR="00EF1CB6">
              <w:rPr>
                <w:noProof/>
                <w:webHidden/>
              </w:rPr>
            </w:r>
            <w:r w:rsidR="00EF1CB6">
              <w:rPr>
                <w:noProof/>
                <w:webHidden/>
              </w:rPr>
              <w:fldChar w:fldCharType="separate"/>
            </w:r>
            <w:r w:rsidR="00EF1CB6">
              <w:rPr>
                <w:noProof/>
                <w:webHidden/>
              </w:rPr>
              <w:t>2</w:t>
            </w:r>
            <w:r w:rsidR="00EF1CB6">
              <w:rPr>
                <w:noProof/>
                <w:webHidden/>
              </w:rPr>
              <w:fldChar w:fldCharType="end"/>
            </w:r>
          </w:hyperlink>
        </w:p>
        <w:p w14:paraId="678EE866" w14:textId="7548186E" w:rsidR="00EF1CB6" w:rsidRDefault="00EF1CB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0" w:history="1">
            <w:r w:rsidRPr="00670190">
              <w:rPr>
                <w:rStyle w:val="Hyperlinkki"/>
                <w:noProof/>
                <w:lang w:val="en-GB"/>
              </w:rPr>
              <w:t>2.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670190">
              <w:rPr>
                <w:rStyle w:val="Hyperlinkki"/>
                <w:noProof/>
                <w:lang w:val="en-GB"/>
              </w:rPr>
              <w:t>Tapaustutkimukset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6748F" w14:textId="400604B4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1" w:history="1">
            <w:r w:rsidRPr="00670190">
              <w:rPr>
                <w:rStyle w:val="Hyperlinkki"/>
                <w:noProof/>
              </w:rPr>
              <w:t>Tapaustutkimus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62742F" w14:textId="5A5B1730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2" w:history="1">
            <w:r w:rsidRPr="00670190">
              <w:rPr>
                <w:rStyle w:val="Hyperlinkki"/>
                <w:noProof/>
              </w:rPr>
              <w:t>Tapaustutkimus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0FE7A5" w14:textId="73971B8D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3" w:history="1">
            <w:r w:rsidRPr="00670190">
              <w:rPr>
                <w:rStyle w:val="Hyperlinkki"/>
                <w:noProof/>
              </w:rPr>
              <w:t>Tapaustutkimus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6841B" w14:textId="3F54D751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4" w:history="1">
            <w:r w:rsidRPr="00670190">
              <w:rPr>
                <w:rStyle w:val="Hyperlinkki"/>
                <w:noProof/>
              </w:rPr>
              <w:t>Tapaustutkimus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6A726" w14:textId="08B1C349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5" w:history="1">
            <w:r w:rsidRPr="00670190">
              <w:rPr>
                <w:rStyle w:val="Hyperlinkki"/>
                <w:noProof/>
              </w:rPr>
              <w:t>Tapaustutkimus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71E25" w14:textId="1DFBB26D" w:rsidR="00EF1CB6" w:rsidRDefault="00EF1CB6">
          <w:pPr>
            <w:pStyle w:val="Sisluet2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6" w:history="1">
            <w:r w:rsidRPr="00670190">
              <w:rPr>
                <w:rStyle w:val="Hyperlinkki"/>
                <w:noProof/>
              </w:rPr>
              <w:t>Tapaustutkimus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C33E6" w14:textId="22AAB297" w:rsidR="00EF1CB6" w:rsidRDefault="00EF1CB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7" w:history="1">
            <w:r w:rsidRPr="00670190">
              <w:rPr>
                <w:rStyle w:val="Hyperlinkki"/>
                <w:noProof/>
                <w:lang w:val="en-GB"/>
              </w:rPr>
              <w:t>3.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670190">
              <w:rPr>
                <w:rStyle w:val="Hyperlinkki"/>
                <w:noProof/>
                <w:lang w:val="en-GB"/>
              </w:rPr>
              <w:t>Monivalintakysymykset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70032D" w14:textId="315C7A97" w:rsidR="00EF1CB6" w:rsidRDefault="00EF1CB6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101294828" w:history="1">
            <w:r w:rsidRPr="00670190">
              <w:rPr>
                <w:rStyle w:val="Hyperlinkki"/>
                <w:noProof/>
                <w:lang w:val="en-GB"/>
              </w:rPr>
              <w:t>4.</w:t>
            </w:r>
            <w:r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Pr="00670190">
              <w:rPr>
                <w:rStyle w:val="Hyperlinkki"/>
                <w:noProof/>
                <w:lang w:val="en-GB"/>
              </w:rPr>
              <w:t>Tapaustutkimusten analysointi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_Toc101294828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E576E" w14:textId="3936C2AB" w:rsidR="00C96057" w:rsidRPr="00C20558" w:rsidRDefault="00C96057" w:rsidP="00877F88">
          <w:pPr>
            <w:tabs>
              <w:tab w:val="left" w:pos="1134"/>
            </w:tabs>
            <w:rPr>
              <w:sz w:val="24"/>
              <w:szCs w:val="24"/>
            </w:rPr>
          </w:pPr>
          <w:r w:rsidRPr="00C20558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71134AD9" w14:textId="77777777" w:rsidR="00E47987" w:rsidRPr="00C20558" w:rsidRDefault="00E47987" w:rsidP="006A5F55">
      <w:pPr>
        <w:jc w:val="center"/>
        <w:rPr>
          <w:b/>
          <w:color w:val="639729"/>
          <w:sz w:val="24"/>
          <w:szCs w:val="24"/>
          <w:lang w:val="en-GB"/>
        </w:rPr>
      </w:pPr>
    </w:p>
    <w:p w14:paraId="09B97CC9" w14:textId="77777777" w:rsidR="00AB688F" w:rsidRPr="00C20558" w:rsidRDefault="00AB688F" w:rsidP="006A5F55">
      <w:pPr>
        <w:rPr>
          <w:sz w:val="24"/>
          <w:szCs w:val="24"/>
          <w:lang w:val="en-GB"/>
        </w:rPr>
      </w:pPr>
    </w:p>
    <w:p w14:paraId="11C1272A" w14:textId="77777777" w:rsidR="00622A03" w:rsidRPr="00C20558" w:rsidRDefault="00622A03" w:rsidP="006A5F55">
      <w:pPr>
        <w:rPr>
          <w:noProof/>
          <w:color w:val="000000" w:themeColor="text1"/>
          <w:sz w:val="24"/>
          <w:szCs w:val="24"/>
          <w:lang w:val="en-GB"/>
        </w:rPr>
      </w:pPr>
      <w:r w:rsidRPr="00C20558">
        <w:rPr>
          <w:noProof/>
          <w:color w:val="000000" w:themeColor="text1"/>
          <w:sz w:val="24"/>
          <w:szCs w:val="24"/>
          <w:lang w:val="en-GB"/>
        </w:rPr>
        <w:br w:type="page"/>
      </w:r>
    </w:p>
    <w:p w14:paraId="2387BC82" w14:textId="1D876810" w:rsidR="00751121" w:rsidRPr="00C20558" w:rsidRDefault="007079E2" w:rsidP="007079E2">
      <w:pPr>
        <w:pStyle w:val="Otsikko1"/>
        <w:rPr>
          <w:lang w:val="en-GB"/>
        </w:rPr>
      </w:pPr>
      <w:bookmarkStart w:id="5" w:name="_Toc56200183"/>
      <w:bookmarkStart w:id="6" w:name="_Toc101294819"/>
      <w:bookmarkEnd w:id="4"/>
      <w:bookmarkEnd w:id="5"/>
      <w:proofErr w:type="spellStart"/>
      <w:r>
        <w:rPr>
          <w:lang w:val="en-GB"/>
        </w:rPr>
        <w:lastRenderedPageBreak/>
        <w:t>Usein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kysytyt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kysymykset</w:t>
      </w:r>
      <w:bookmarkEnd w:id="6"/>
      <w:proofErr w:type="spellEnd"/>
    </w:p>
    <w:p w14:paraId="6B4F0344" w14:textId="3B2D6B4B" w:rsidR="006E3E37" w:rsidRPr="007969C2" w:rsidRDefault="007079E2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Mitkä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ovat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männyn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pääosat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29EB4390" w14:textId="55A20484" w:rsidR="007969C2" w:rsidRPr="009364FF" w:rsidRDefault="007079E2" w:rsidP="009364FF">
      <w:pPr>
        <w:pStyle w:val="Luettelokappale"/>
        <w:spacing w:after="0" w:line="240" w:lineRule="auto"/>
        <w:ind w:left="567"/>
        <w:rPr>
          <w:rStyle w:val="jlqj4b"/>
          <w:rFonts w:cs="Times New Roman"/>
          <w:sz w:val="24"/>
          <w:szCs w:val="24"/>
          <w:u w:val="single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9364FF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9364FF"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alaosa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ilman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,</w:t>
      </w:r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keskiosa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kuolleilla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oksilla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,</w:t>
      </w:r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yläosa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jossa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7079E2">
        <w:rPr>
          <w:rStyle w:val="jlqj4b"/>
          <w:rFonts w:cs="Times New Roman"/>
          <w:sz w:val="24"/>
          <w:szCs w:val="24"/>
          <w:lang w:val="en-GB"/>
        </w:rPr>
        <w:t>elävät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oksat</w:t>
      </w:r>
      <w:proofErr w:type="spellEnd"/>
      <w:r w:rsidRPr="007079E2">
        <w:rPr>
          <w:rStyle w:val="jlqj4b"/>
          <w:rFonts w:cs="Times New Roman"/>
          <w:sz w:val="24"/>
          <w:szCs w:val="24"/>
          <w:lang w:val="en-GB"/>
        </w:rPr>
        <w:t>.</w:t>
      </w:r>
    </w:p>
    <w:p w14:paraId="7CDB6A0B" w14:textId="1A7C4660" w:rsidR="009364FF" w:rsidRPr="007969C2" w:rsidRDefault="00C342D1" w:rsidP="009364FF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Mitkä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ovat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kuusen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pääosat</w:t>
      </w:r>
      <w:proofErr w:type="spellEnd"/>
      <w:r w:rsidR="009364FF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3BEFE9EC" w14:textId="31817E3A" w:rsidR="009364FF" w:rsidRPr="00C342D1" w:rsidRDefault="00C342D1" w:rsidP="009364FF">
      <w:pPr>
        <w:pStyle w:val="Luettelokappale"/>
        <w:spacing w:after="0" w:line="240" w:lineRule="auto"/>
        <w:ind w:left="567"/>
        <w:rPr>
          <w:rFonts w:cs="Times New Roman"/>
          <w:sz w:val="24"/>
          <w:szCs w:val="24"/>
          <w:lang w:val="en-GB"/>
        </w:rPr>
      </w:pPr>
      <w:r w:rsidRPr="00C342D1"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9364FF" w:rsidRPr="00C342D1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9364FF"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alaosa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kuolleilla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elävillä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oksilla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,</w:t>
      </w:r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keskimmäinen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runko-osa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elävillä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kuolleilla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oksilla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,</w:t>
      </w:r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yläosa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jossa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342D1">
        <w:rPr>
          <w:rStyle w:val="jlqj4b"/>
          <w:rFonts w:cs="Times New Roman"/>
          <w:sz w:val="24"/>
          <w:szCs w:val="24"/>
          <w:lang w:val="en-GB"/>
        </w:rPr>
        <w:t>elävät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oksat</w:t>
      </w:r>
      <w:proofErr w:type="spellEnd"/>
      <w:r w:rsidRPr="00C342D1">
        <w:rPr>
          <w:rStyle w:val="jlqj4b"/>
          <w:rFonts w:cs="Times New Roman"/>
          <w:sz w:val="24"/>
          <w:szCs w:val="24"/>
          <w:lang w:val="en-GB"/>
        </w:rPr>
        <w:t>.</w:t>
      </w:r>
    </w:p>
    <w:p w14:paraId="36080C19" w14:textId="5D7BC6BD" w:rsidR="006E3E37" w:rsidRPr="00C20558" w:rsidRDefault="00C31390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Miksi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huomioitava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kosteussisällön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muutokset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?</w:t>
      </w:r>
    </w:p>
    <w:p w14:paraId="3E083868" w14:textId="1797F579" w:rsidR="00803B45" w:rsidRPr="009364FF" w:rsidRDefault="00C31390" w:rsidP="006A5F55">
      <w:pPr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Fonts w:cs="Times New Roman"/>
          <w:color w:val="000000"/>
          <w:sz w:val="24"/>
          <w:szCs w:val="24"/>
          <w:u w:val="single"/>
          <w:lang w:val="en-GB"/>
        </w:rPr>
        <w:t>Vastaus</w:t>
      </w:r>
      <w:r w:rsidR="006E3E37" w:rsidRPr="009364FF">
        <w:rPr>
          <w:rFonts w:cs="Times New Roman"/>
          <w:color w:val="000000"/>
          <w:sz w:val="24"/>
          <w:szCs w:val="24"/>
          <w:u w:val="single"/>
          <w:lang w:val="en-GB"/>
        </w:rPr>
        <w:t>:</w:t>
      </w:r>
      <w:r w:rsidR="006E3E37"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="001128B7">
        <w:rPr>
          <w:rFonts w:cs="Times New Roman"/>
          <w:color w:val="000000"/>
          <w:sz w:val="24"/>
          <w:szCs w:val="24"/>
          <w:lang w:val="en-GB"/>
        </w:rPr>
        <w:t>s</w:t>
      </w:r>
      <w:r w:rsidRPr="00C31390">
        <w:rPr>
          <w:rFonts w:cs="Times New Roman"/>
          <w:color w:val="000000"/>
          <w:sz w:val="24"/>
          <w:szCs w:val="24"/>
          <w:lang w:val="en-GB"/>
        </w:rPr>
        <w:t>illä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yleinen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vaikutus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puun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fysikaalisiin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ja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erityisesti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mekaanisiin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ominaisuuksiin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,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mikä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tärkeintä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sen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käytön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kannalta</w:t>
      </w:r>
      <w:proofErr w:type="spellEnd"/>
      <w:r w:rsidRPr="00C31390"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C31390">
        <w:rPr>
          <w:rFonts w:cs="Times New Roman"/>
          <w:color w:val="000000"/>
          <w:sz w:val="24"/>
          <w:szCs w:val="24"/>
          <w:lang w:val="en-GB"/>
        </w:rPr>
        <w:t>rakenteissa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5C68B7BC" w14:textId="22CBAB08" w:rsidR="00803B45" w:rsidRPr="009364FF" w:rsidRDefault="00CC7938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Mitkä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rungon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osat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näkyvät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sen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poikkileikkauksessa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(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mainitse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CC7938">
        <w:rPr>
          <w:rStyle w:val="jlqj4b"/>
          <w:rFonts w:cs="Times New Roman"/>
          <w:sz w:val="24"/>
          <w:szCs w:val="24"/>
          <w:lang w:val="en-GB"/>
        </w:rPr>
        <w:t>vähintään</w:t>
      </w:r>
      <w:proofErr w:type="spellEnd"/>
      <w:r w:rsidRPr="00CC7938">
        <w:rPr>
          <w:rStyle w:val="jlqj4b"/>
          <w:rFonts w:cs="Times New Roman"/>
          <w:sz w:val="24"/>
          <w:szCs w:val="24"/>
          <w:lang w:val="en-GB"/>
        </w:rPr>
        <w:t xml:space="preserve"> 3</w:t>
      </w:r>
      <w:r>
        <w:rPr>
          <w:rStyle w:val="jlqj4b"/>
          <w:rFonts w:cs="Times New Roman"/>
          <w:sz w:val="24"/>
          <w:szCs w:val="24"/>
          <w:lang w:val="en-GB"/>
        </w:rPr>
        <w:t>)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7C17224C" w14:textId="56017B56" w:rsidR="009364FF" w:rsidRPr="00CC7938" w:rsidRDefault="00CC7938" w:rsidP="009364FF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CC7938"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9364FF" w:rsidRPr="00CC7938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9364FF"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kuori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sisäkuori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pintapuu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sydänpuu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vuosirenkaat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varhais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-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myöhäispuu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385D8BDA" w14:textId="7C790464" w:rsidR="00803B45" w:rsidRPr="00052489" w:rsidRDefault="00CC7938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Missä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puulajeissa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pihkataskuja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?</w:t>
      </w:r>
    </w:p>
    <w:p w14:paraId="5A1FBD85" w14:textId="0C865653" w:rsidR="00052489" w:rsidRPr="00CC7938" w:rsidRDefault="00CC7938" w:rsidP="00052489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CC7938"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052489" w:rsidRPr="00CC7938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CA1DB0" w:rsidRPr="00CC7938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="001128B7">
        <w:rPr>
          <w:rStyle w:val="jlqj4b"/>
          <w:rFonts w:cs="Times New Roman"/>
          <w:sz w:val="24"/>
          <w:szCs w:val="24"/>
          <w:lang w:val="en-GB"/>
        </w:rPr>
        <w:t>h</w:t>
      </w:r>
      <w:r>
        <w:rPr>
          <w:rStyle w:val="jlqj4b"/>
          <w:rFonts w:cs="Times New Roman"/>
          <w:sz w:val="24"/>
          <w:szCs w:val="24"/>
          <w:lang w:val="en-GB"/>
        </w:rPr>
        <w:t>avupuut</w:t>
      </w:r>
      <w:proofErr w:type="spellEnd"/>
      <w:r w:rsidR="00052489" w:rsidRPr="00CC7938">
        <w:rPr>
          <w:rStyle w:val="jlqj4b"/>
          <w:rFonts w:cs="Times New Roman"/>
          <w:sz w:val="24"/>
          <w:szCs w:val="24"/>
          <w:lang w:val="en-GB"/>
        </w:rPr>
        <w:t xml:space="preserve"> (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mänty</w:t>
      </w:r>
      <w:proofErr w:type="spellEnd"/>
      <w:r w:rsidR="00052489" w:rsidRPr="00CC7938"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kuusi</w:t>
      </w:r>
      <w:proofErr w:type="spellEnd"/>
      <w:r w:rsidR="00052489" w:rsidRPr="00CC7938"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 w:rsidR="00052489" w:rsidRPr="00CC7938">
        <w:rPr>
          <w:rStyle w:val="jlqj4b"/>
          <w:rFonts w:cs="Times New Roman"/>
          <w:sz w:val="24"/>
          <w:szCs w:val="24"/>
          <w:lang w:val="en-GB"/>
        </w:rPr>
        <w:t>l</w:t>
      </w:r>
      <w:r>
        <w:rPr>
          <w:rStyle w:val="jlqj4b"/>
          <w:rFonts w:cs="Times New Roman"/>
          <w:sz w:val="24"/>
          <w:szCs w:val="24"/>
          <w:lang w:val="en-GB"/>
        </w:rPr>
        <w:t>ehtikuusi</w:t>
      </w:r>
      <w:proofErr w:type="spellEnd"/>
      <w:r w:rsidR="00052489" w:rsidRPr="00CC7938">
        <w:rPr>
          <w:rStyle w:val="jlqj4b"/>
          <w:rFonts w:cs="Times New Roman"/>
          <w:sz w:val="24"/>
          <w:szCs w:val="24"/>
          <w:lang w:val="en-GB"/>
        </w:rPr>
        <w:t>)</w:t>
      </w:r>
    </w:p>
    <w:p w14:paraId="77CAFAE4" w14:textId="25C33E64" w:rsidR="00803B45" w:rsidRPr="00CA1DB0" w:rsidRDefault="00EB5292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kemian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alkuaineita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puussa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</w:t>
      </w:r>
      <w:r w:rsidR="00CA1DB0">
        <w:rPr>
          <w:rStyle w:val="jlqj4b"/>
          <w:rFonts w:cs="Times New Roman"/>
          <w:sz w:val="24"/>
          <w:szCs w:val="24"/>
          <w:lang w:val="en-GB"/>
        </w:rPr>
        <w:t>?</w:t>
      </w:r>
    </w:p>
    <w:p w14:paraId="0D20114C" w14:textId="125E8D50" w:rsidR="00CA1DB0" w:rsidRPr="00EB5292" w:rsidRDefault="00EB5292" w:rsidP="00CA1DB0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EB5292"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CA1DB0" w:rsidRPr="00EB5292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CA1DB0" w:rsidRPr="00EB5292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pacing w:val="-4"/>
          <w:sz w:val="24"/>
          <w:szCs w:val="24"/>
          <w:lang w:val="en-GB"/>
        </w:rPr>
        <w:t>hiili</w:t>
      </w:r>
      <w:proofErr w:type="spellEnd"/>
      <w:r w:rsidR="00F06963" w:rsidRPr="00EB5292">
        <w:rPr>
          <w:rStyle w:val="jlqj4b"/>
          <w:rFonts w:cs="Times New Roman"/>
          <w:spacing w:val="-4"/>
          <w:sz w:val="24"/>
          <w:szCs w:val="24"/>
          <w:lang w:val="en-GB"/>
        </w:rPr>
        <w:t xml:space="preserve"> (C), </w:t>
      </w:r>
      <w:proofErr w:type="spellStart"/>
      <w:r>
        <w:rPr>
          <w:rStyle w:val="jlqj4b"/>
          <w:rFonts w:cs="Times New Roman"/>
          <w:spacing w:val="-4"/>
          <w:sz w:val="24"/>
          <w:szCs w:val="24"/>
          <w:lang w:val="en-GB"/>
        </w:rPr>
        <w:t>vety</w:t>
      </w:r>
      <w:proofErr w:type="spellEnd"/>
      <w:r w:rsidR="00F06963" w:rsidRPr="00EB5292">
        <w:rPr>
          <w:rStyle w:val="jlqj4b"/>
          <w:rFonts w:cs="Times New Roman"/>
          <w:spacing w:val="-4"/>
          <w:sz w:val="24"/>
          <w:szCs w:val="24"/>
          <w:lang w:val="en-GB"/>
        </w:rPr>
        <w:t xml:space="preserve"> (H), </w:t>
      </w:r>
      <w:proofErr w:type="spellStart"/>
      <w:r>
        <w:rPr>
          <w:rStyle w:val="jlqj4b"/>
          <w:rFonts w:cs="Times New Roman"/>
          <w:spacing w:val="-4"/>
          <w:sz w:val="24"/>
          <w:szCs w:val="24"/>
          <w:lang w:val="en-GB"/>
        </w:rPr>
        <w:t>happi</w:t>
      </w:r>
      <w:proofErr w:type="spellEnd"/>
      <w:r w:rsidR="00F06963" w:rsidRPr="00EB5292">
        <w:rPr>
          <w:rStyle w:val="jlqj4b"/>
          <w:rFonts w:cs="Times New Roman"/>
          <w:spacing w:val="-4"/>
          <w:sz w:val="24"/>
          <w:szCs w:val="24"/>
          <w:lang w:val="en-GB"/>
        </w:rPr>
        <w:t xml:space="preserve"> (O) </w:t>
      </w:r>
      <w:proofErr w:type="spellStart"/>
      <w:r>
        <w:rPr>
          <w:rStyle w:val="jlqj4b"/>
          <w:rFonts w:cs="Times New Roman"/>
          <w:spacing w:val="-4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pacing w:val="-4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pacing w:val="-4"/>
          <w:sz w:val="24"/>
          <w:szCs w:val="24"/>
          <w:lang w:val="en-GB"/>
        </w:rPr>
        <w:t>typpi</w:t>
      </w:r>
      <w:proofErr w:type="spellEnd"/>
      <w:r w:rsidR="00F06963" w:rsidRPr="00EB5292">
        <w:rPr>
          <w:rStyle w:val="jlqj4b"/>
          <w:rFonts w:cs="Times New Roman"/>
          <w:spacing w:val="-4"/>
          <w:sz w:val="24"/>
          <w:szCs w:val="24"/>
          <w:lang w:val="en-GB"/>
        </w:rPr>
        <w:t xml:space="preserve"> (N)</w:t>
      </w:r>
    </w:p>
    <w:p w14:paraId="4107EEB8" w14:textId="3C95C2AE" w:rsidR="00803B45" w:rsidRPr="00F06963" w:rsidRDefault="00AC5E5F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Riippuuko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kemiallinen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koostumus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puulajista</w:t>
      </w:r>
      <w:proofErr w:type="spellEnd"/>
      <w:r w:rsidR="00F06963">
        <w:rPr>
          <w:rStyle w:val="jlqj4b"/>
          <w:rFonts w:cs="Times New Roman"/>
          <w:sz w:val="24"/>
          <w:szCs w:val="24"/>
          <w:lang w:val="en-GB"/>
        </w:rPr>
        <w:t>?</w:t>
      </w:r>
    </w:p>
    <w:p w14:paraId="6D35DF71" w14:textId="11D33F83" w:rsidR="00F06963" w:rsidRPr="00AC5E5F" w:rsidRDefault="00AC5E5F" w:rsidP="00F06963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AC5E5F">
        <w:rPr>
          <w:rStyle w:val="jlqj4b"/>
          <w:rFonts w:cs="Times New Roman"/>
          <w:sz w:val="24"/>
          <w:szCs w:val="24"/>
          <w:u w:val="single"/>
          <w:lang w:val="en-GB"/>
        </w:rPr>
        <w:t>Vastaus:</w:t>
      </w:r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kyllä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6F2608B7" w14:textId="13B7147C" w:rsidR="00C9125A" w:rsidRPr="00C9125A" w:rsidRDefault="00AC5E5F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tarkoitetaan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kosteussisällöllä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?</w:t>
      </w:r>
    </w:p>
    <w:p w14:paraId="48693D7E" w14:textId="5B702F29" w:rsidR="00C9125A" w:rsidRPr="00AC5E5F" w:rsidRDefault="00AC5E5F" w:rsidP="00C9125A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AC5E5F"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C9125A" w:rsidRPr="00AC5E5F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C9125A"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r w:rsidR="001128B7">
        <w:rPr>
          <w:rStyle w:val="jlqj4b"/>
          <w:rFonts w:cs="Times New Roman"/>
          <w:sz w:val="24"/>
          <w:szCs w:val="24"/>
          <w:lang w:val="en-GB"/>
        </w:rPr>
        <w:t>s</w:t>
      </w:r>
      <w:r w:rsidRPr="00AC5E5F">
        <w:rPr>
          <w:rStyle w:val="jlqj4b"/>
          <w:rFonts w:cs="Times New Roman"/>
          <w:sz w:val="24"/>
          <w:szCs w:val="24"/>
          <w:lang w:val="en-GB"/>
        </w:rPr>
        <w:t xml:space="preserve">e on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vesipitoisuus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prosentteina</w:t>
      </w:r>
      <w:proofErr w:type="spellEnd"/>
      <w:r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C5E5F">
        <w:rPr>
          <w:rStyle w:val="jlqj4b"/>
          <w:rFonts w:cs="Times New Roman"/>
          <w:sz w:val="24"/>
          <w:szCs w:val="24"/>
          <w:lang w:val="en-GB"/>
        </w:rPr>
        <w:t>laskettuna</w:t>
      </w:r>
      <w:proofErr w:type="spellEnd"/>
    </w:p>
    <w:p w14:paraId="75581F09" w14:textId="3FE177C2" w:rsidR="00803B45" w:rsidRPr="00C9125A" w:rsidRDefault="00AC5E5F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kosteussisällön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määritysmenetelmiä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tiedät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?</w:t>
      </w:r>
    </w:p>
    <w:p w14:paraId="4BF6EED8" w14:textId="62D01B67" w:rsidR="00C9125A" w:rsidRPr="00C9125A" w:rsidRDefault="00AC5E5F" w:rsidP="00C9125A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C9125A" w:rsidRPr="00C9125A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 w:rsidR="00C9125A" w:rsidRPr="00AC5E5F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elektroninen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-, </w:t>
      </w:r>
      <w:proofErr w:type="spellStart"/>
      <w:r>
        <w:rPr>
          <w:spacing w:val="-4"/>
          <w:sz w:val="24"/>
          <w:szCs w:val="24"/>
          <w:lang w:val="en-GB" w:eastAsia="lv-LV"/>
        </w:rPr>
        <w:t>uunikuivaus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-, </w:t>
      </w:r>
      <w:proofErr w:type="spellStart"/>
      <w:r>
        <w:rPr>
          <w:spacing w:val="-4"/>
          <w:sz w:val="24"/>
          <w:szCs w:val="24"/>
          <w:lang w:val="en-GB" w:eastAsia="lv-LV"/>
        </w:rPr>
        <w:t>hygrometrinen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- </w:t>
      </w:r>
      <w:proofErr w:type="spellStart"/>
      <w:r>
        <w:rPr>
          <w:spacing w:val="-4"/>
          <w:sz w:val="24"/>
          <w:szCs w:val="24"/>
          <w:lang w:val="en-GB" w:eastAsia="lv-LV"/>
        </w:rPr>
        <w:t>ja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tislaus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menetelmä</w:t>
      </w:r>
      <w:proofErr w:type="spellEnd"/>
      <w:r>
        <w:rPr>
          <w:spacing w:val="-4"/>
          <w:sz w:val="24"/>
          <w:szCs w:val="24"/>
          <w:lang w:val="en-GB" w:eastAsia="lv-LV"/>
        </w:rPr>
        <w:t>.</w:t>
      </w:r>
    </w:p>
    <w:p w14:paraId="50AB9607" w14:textId="120EE880" w:rsidR="00803B45" w:rsidRPr="00C9125A" w:rsidRDefault="00664E36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664E36">
        <w:rPr>
          <w:rStyle w:val="jlqj4b"/>
          <w:rFonts w:cs="Times New Roman"/>
          <w:sz w:val="24"/>
          <w:szCs w:val="24"/>
          <w:lang w:val="en-GB"/>
        </w:rPr>
        <w:t>M</w:t>
      </w:r>
      <w:r>
        <w:rPr>
          <w:rStyle w:val="jlqj4b"/>
          <w:rFonts w:cs="Times New Roman"/>
          <w:sz w:val="24"/>
          <w:szCs w:val="24"/>
          <w:lang w:val="en-GB"/>
        </w:rPr>
        <w:t xml:space="preserve">ihin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suuntaan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kutistuminen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turpoaminen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suurinta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61A76AD3" w14:textId="40C09FAB" w:rsidR="00803B45" w:rsidRPr="00664E36" w:rsidRDefault="00664E36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664E36"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  <w:t>Vastaus</w:t>
      </w:r>
      <w:r w:rsidR="00C9125A" w:rsidRPr="00664E36"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  <w:t>:</w:t>
      </w:r>
      <w:r w:rsidR="00C9125A" w:rsidRPr="00664E36">
        <w:rPr>
          <w:rStyle w:val="jlqj4b"/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664E36">
        <w:rPr>
          <w:rStyle w:val="jlqj4b"/>
          <w:rFonts w:cs="Times New Roman"/>
          <w:color w:val="000000"/>
          <w:sz w:val="24"/>
          <w:szCs w:val="24"/>
          <w:lang w:val="en-GB"/>
        </w:rPr>
        <w:t>tangentiaaliseen</w:t>
      </w:r>
      <w:proofErr w:type="spellEnd"/>
      <w:r w:rsidRPr="00664E36">
        <w:rPr>
          <w:rStyle w:val="jlqj4b"/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 w:rsidRPr="00664E36">
        <w:rPr>
          <w:rStyle w:val="jlqj4b"/>
          <w:rFonts w:cs="Times New Roman"/>
          <w:color w:val="000000"/>
          <w:sz w:val="24"/>
          <w:szCs w:val="24"/>
          <w:lang w:val="en-GB"/>
        </w:rPr>
        <w:t>suuntaan</w:t>
      </w:r>
      <w:proofErr w:type="spellEnd"/>
      <w:r w:rsidRPr="00664E36">
        <w:rPr>
          <w:rStyle w:val="jlqj4b"/>
          <w:rFonts w:cs="Times New Roman"/>
          <w:color w:val="000000"/>
          <w:sz w:val="24"/>
          <w:szCs w:val="24"/>
          <w:lang w:val="en-GB"/>
        </w:rPr>
        <w:t>.</w:t>
      </w:r>
    </w:p>
    <w:p w14:paraId="6EBA0A26" w14:textId="5C9AF0D2" w:rsidR="00803B45" w:rsidRPr="00591032" w:rsidRDefault="00664E36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Mikä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tiheys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yksikkö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?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Miksi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standarditiheys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määritetään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arvolla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 xml:space="preserve"> 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sym w:font="Symbol" w:char="F072"/>
      </w:r>
      <w:r w:rsidR="00803B45" w:rsidRPr="00C20558">
        <w:rPr>
          <w:rStyle w:val="jlqj4b"/>
          <w:rFonts w:cs="Times New Roman"/>
          <w:sz w:val="24"/>
          <w:szCs w:val="24"/>
          <w:vertAlign w:val="subscript"/>
          <w:lang w:val="en-GB"/>
        </w:rPr>
        <w:t>12</w:t>
      </w:r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4EB88149" w14:textId="5CC66CBE" w:rsidR="00591032" w:rsidRPr="00664E36" w:rsidRDefault="00664E36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591032" w:rsidRPr="00591032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>
        <w:rPr>
          <w:rStyle w:val="jlqj4b"/>
          <w:rFonts w:cs="Times New Roman"/>
          <w:sz w:val="24"/>
          <w:szCs w:val="24"/>
          <w:lang w:val="en-GB"/>
        </w:rPr>
        <w:t xml:space="preserve"> se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massa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jaettuna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tilavuudella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, kgm</w:t>
      </w:r>
      <w:r w:rsidRPr="00664E36">
        <w:rPr>
          <w:rStyle w:val="jlqj4b"/>
          <w:rFonts w:cs="Times New Roman"/>
          <w:sz w:val="24"/>
          <w:szCs w:val="24"/>
          <w:vertAlign w:val="superscript"/>
          <w:lang w:val="en-GB"/>
        </w:rPr>
        <w:t>-3</w:t>
      </w:r>
      <w:r>
        <w:rPr>
          <w:rStyle w:val="jlqj4b"/>
          <w:rFonts w:cs="Times New Roman"/>
          <w:sz w:val="24"/>
          <w:szCs w:val="24"/>
          <w:lang w:val="en-GB"/>
        </w:rPr>
        <w:t xml:space="preserve">.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Käytetään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vain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puulajien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tiheyden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vertailemiseen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72244A6A" w14:textId="25BEC7A2" w:rsidR="00803B45" w:rsidRPr="00591032" w:rsidRDefault="00664E36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tarkoitetaan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lujuudella</w:t>
      </w:r>
      <w:proofErr w:type="spellEnd"/>
      <w:r w:rsidR="00591032">
        <w:rPr>
          <w:rStyle w:val="jlqj4b"/>
          <w:rFonts w:cs="Times New Roman"/>
          <w:sz w:val="24"/>
          <w:szCs w:val="24"/>
          <w:lang w:val="en-GB"/>
        </w:rPr>
        <w:t>?</w:t>
      </w:r>
    </w:p>
    <w:p w14:paraId="44CA3D33" w14:textId="46FBA717" w:rsidR="00591032" w:rsidRPr="00591032" w:rsidRDefault="00664E36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591032" w:rsidRPr="00591032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suurin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voima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joka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voidaan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kohdistaa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tarkalleen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materiaaliin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63282932" w14:textId="66D3A770" w:rsidR="00591032" w:rsidRPr="00591032" w:rsidRDefault="00664E36" w:rsidP="00591032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tarkoitetaan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kovuudella</w:t>
      </w:r>
      <w:proofErr w:type="spellEnd"/>
      <w:r w:rsidR="00591032">
        <w:rPr>
          <w:rStyle w:val="jlqj4b"/>
          <w:rFonts w:cs="Times New Roman"/>
          <w:sz w:val="24"/>
          <w:szCs w:val="24"/>
          <w:lang w:val="en-GB"/>
        </w:rPr>
        <w:t>?</w:t>
      </w:r>
    </w:p>
    <w:p w14:paraId="5E391C33" w14:textId="4FEA527C" w:rsidR="00591032" w:rsidRPr="00591032" w:rsidRDefault="00664E36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u w:val="single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591032" w:rsidRPr="00591032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>
        <w:rPr>
          <w:rStyle w:val="jlqj4b"/>
          <w:rFonts w:cs="Times New Roman"/>
          <w:sz w:val="24"/>
          <w:szCs w:val="24"/>
          <w:lang w:val="en-GB"/>
        </w:rPr>
        <w:t xml:space="preserve"> se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puupinnan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käyttöominaisuus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erityisen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tärkeä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lattiatuotteille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104B9F86" w14:textId="5987AAD4" w:rsidR="00803B45" w:rsidRPr="00591032" w:rsidRDefault="00664E36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lang w:val="en-GB"/>
        </w:rPr>
        <w:t xml:space="preserve">Mihin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suuntaan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vahvuus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on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suurempi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666759BB" w14:textId="30CD6298" w:rsidR="00591032" w:rsidRPr="00664E36" w:rsidRDefault="00664E36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591032" w:rsidRPr="00591032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syiden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suuntaan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171D504C" w14:textId="0DE72198" w:rsidR="00803B45" w:rsidRPr="00B4354D" w:rsidRDefault="001A673B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lang w:val="en-GB"/>
        </w:rPr>
        <w:t xml:space="preserve">Kuinka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määritetään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kulutuskestävyys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05D00C13" w14:textId="118FA843" w:rsidR="00B4354D" w:rsidRDefault="001A673B" w:rsidP="00B4354D">
      <w:pPr>
        <w:pStyle w:val="Luettelokappale"/>
        <w:spacing w:after="0" w:line="240" w:lineRule="auto"/>
        <w:ind w:left="567"/>
        <w:rPr>
          <w:rStyle w:val="jlqj4b"/>
          <w:rFonts w:cs="Times New Roman"/>
          <w:sz w:val="24"/>
          <w:szCs w:val="24"/>
          <w:u w:val="single"/>
          <w:lang w:val="en-GB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t>Vastaus</w:t>
      </w:r>
      <w:r w:rsidR="00B4354D" w:rsidRPr="00AD7C89">
        <w:rPr>
          <w:rStyle w:val="jlqj4b"/>
          <w:rFonts w:cs="Times New Roman"/>
          <w:sz w:val="24"/>
          <w:szCs w:val="24"/>
          <w:u w:val="single"/>
          <w:lang w:val="en-GB"/>
        </w:rPr>
        <w:t>:</w:t>
      </w:r>
      <w:r>
        <w:rPr>
          <w:rStyle w:val="jlqj4b"/>
          <w:rFonts w:cs="Times New Roman"/>
          <w:sz w:val="24"/>
          <w:szCs w:val="24"/>
          <w:lang w:val="en-GB"/>
        </w:rPr>
        <w:t xml:space="preserve"> Se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voidaan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tehdä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visuaalisesti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painottamalla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materiaalia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="00D95F57">
        <w:rPr>
          <w:rStyle w:val="jlqj4b"/>
          <w:rFonts w:cs="Times New Roman"/>
          <w:sz w:val="24"/>
          <w:szCs w:val="24"/>
          <w:lang w:val="en-GB"/>
        </w:rPr>
        <w:t>ennen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="00D95F57"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="00D95F57">
        <w:rPr>
          <w:rStyle w:val="jlqj4b"/>
          <w:rFonts w:cs="Times New Roman"/>
          <w:sz w:val="24"/>
          <w:szCs w:val="24"/>
          <w:lang w:val="en-GB"/>
        </w:rPr>
        <w:t>jälkeen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="00D95F57">
        <w:rPr>
          <w:rStyle w:val="jlqj4b"/>
          <w:rFonts w:cs="Times New Roman"/>
          <w:sz w:val="24"/>
          <w:szCs w:val="24"/>
          <w:lang w:val="en-GB"/>
        </w:rPr>
        <w:t>kulumisen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 xml:space="preserve"> tai </w:t>
      </w:r>
      <w:proofErr w:type="spellStart"/>
      <w:r w:rsidR="00D95F57">
        <w:rPr>
          <w:rStyle w:val="jlqj4b"/>
          <w:rFonts w:cs="Times New Roman"/>
          <w:sz w:val="24"/>
          <w:szCs w:val="24"/>
          <w:lang w:val="en-GB"/>
        </w:rPr>
        <w:t>hionnan</w:t>
      </w:r>
      <w:proofErr w:type="spellEnd"/>
      <w:r w:rsidR="00D95F57">
        <w:rPr>
          <w:rStyle w:val="jlqj4b"/>
          <w:rFonts w:cs="Times New Roman"/>
          <w:sz w:val="24"/>
          <w:szCs w:val="24"/>
          <w:lang w:val="en-GB"/>
        </w:rPr>
        <w:t>.</w:t>
      </w:r>
    </w:p>
    <w:p w14:paraId="6031A856" w14:textId="3C0ADB25" w:rsidR="001A673B" w:rsidRPr="001A673B" w:rsidRDefault="001A673B" w:rsidP="001A673B">
      <w:pPr>
        <w:jc w:val="left"/>
        <w:rPr>
          <w:rFonts w:cs="Times New Roman"/>
          <w:kern w:val="0"/>
          <w:sz w:val="24"/>
          <w:szCs w:val="24"/>
          <w:u w:val="single"/>
          <w:lang w:val="en-GB" w:eastAsia="en-US"/>
        </w:rPr>
      </w:pPr>
      <w:r>
        <w:rPr>
          <w:rStyle w:val="jlqj4b"/>
          <w:rFonts w:cs="Times New Roman"/>
          <w:sz w:val="24"/>
          <w:szCs w:val="24"/>
          <w:u w:val="single"/>
          <w:lang w:val="en-GB"/>
        </w:rPr>
        <w:br w:type="page"/>
      </w:r>
    </w:p>
    <w:p w14:paraId="5A9E3326" w14:textId="434F1D9E" w:rsidR="00803B45" w:rsidRPr="00591032" w:rsidRDefault="00A2005E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 w:rsidRPr="00A2005E">
        <w:rPr>
          <w:rStyle w:val="jlqj4b"/>
          <w:rFonts w:cs="Times New Roman"/>
          <w:sz w:val="24"/>
          <w:szCs w:val="24"/>
          <w:lang w:val="en-GB"/>
        </w:rPr>
        <w:lastRenderedPageBreak/>
        <w:t>Millaisia</w:t>
      </w:r>
      <w:proofErr w:type="spellEnd"/>
      <w:r w:rsidRPr="00A200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2005E"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 w:rsidRPr="00A200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2005E">
        <w:rPr>
          <w:rStyle w:val="jlqj4b"/>
          <w:rFonts w:cs="Times New Roman"/>
          <w:sz w:val="24"/>
          <w:szCs w:val="24"/>
          <w:lang w:val="en-GB"/>
        </w:rPr>
        <w:t>sahatavarapinnalta</w:t>
      </w:r>
      <w:proofErr w:type="spellEnd"/>
      <w:r w:rsidRPr="00A200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A2005E">
        <w:rPr>
          <w:rStyle w:val="jlqj4b"/>
          <w:rFonts w:cs="Times New Roman"/>
          <w:sz w:val="24"/>
          <w:szCs w:val="24"/>
          <w:lang w:val="en-GB"/>
        </w:rPr>
        <w:t>löytyy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0F19AB81" w14:textId="21FECA3D" w:rsidR="00591032" w:rsidRPr="00A2005E" w:rsidRDefault="00A2005E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 w:rsidRPr="00A2005E">
        <w:rPr>
          <w:rStyle w:val="jlqj4b"/>
          <w:rFonts w:cs="Times New Roman"/>
          <w:sz w:val="24"/>
          <w:szCs w:val="24"/>
          <w:u w:val="single"/>
          <w:lang w:val="en-GB"/>
        </w:rPr>
        <w:t>Vastaus:</w:t>
      </w:r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eläviä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-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kuolleita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kuorineen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lahoja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reuna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-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kiilaoksia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lehdekkäitä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oksia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oksaryhmiä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021D13D9" w14:textId="23290CAE" w:rsidR="00803B45" w:rsidRPr="00591032" w:rsidRDefault="00A2005E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oksat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vaikuttavat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lujuuteen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laatuun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1554B346" w14:textId="5B7F8304" w:rsidR="00591032" w:rsidRPr="00A2005E" w:rsidRDefault="00A2005E" w:rsidP="00591032">
      <w:pPr>
        <w:pStyle w:val="Luettelokappale"/>
        <w:spacing w:after="0" w:line="240" w:lineRule="auto"/>
        <w:ind w:left="567"/>
        <w:rPr>
          <w:rStyle w:val="jlqj4b"/>
          <w:rFonts w:cs="Times New Roman"/>
          <w:color w:val="000000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lang w:val="en-GB"/>
        </w:rPr>
        <w:t xml:space="preserve">Vastaus: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Oksaryhmät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heikentävät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lujuutta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308F138C" w14:textId="2D13808B" w:rsidR="00803B45" w:rsidRPr="00591032" w:rsidRDefault="00A2005E" w:rsidP="006A5F55">
      <w:pPr>
        <w:pStyle w:val="Luettelokappale"/>
        <w:numPr>
          <w:ilvl w:val="1"/>
          <w:numId w:val="4"/>
        </w:numPr>
        <w:spacing w:after="0" w:line="240" w:lineRule="auto"/>
        <w:ind w:left="567" w:hanging="567"/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Mitkä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ovat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seisovan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haitat</w:t>
      </w:r>
      <w:proofErr w:type="spellEnd"/>
      <w:r w:rsidR="00803B45" w:rsidRPr="00C20558">
        <w:rPr>
          <w:rStyle w:val="jlqj4b"/>
          <w:rFonts w:cs="Times New Roman"/>
          <w:sz w:val="24"/>
          <w:szCs w:val="24"/>
          <w:lang w:val="en-GB"/>
        </w:rPr>
        <w:t>?</w:t>
      </w:r>
    </w:p>
    <w:p w14:paraId="5D20C7B4" w14:textId="3598A61D" w:rsidR="00FE0C7A" w:rsidRDefault="00A2005E" w:rsidP="00292D7F">
      <w:pPr>
        <w:pStyle w:val="Luettelokappale"/>
        <w:spacing w:after="0" w:line="240" w:lineRule="auto"/>
        <w:ind w:left="567"/>
        <w:rPr>
          <w:rStyle w:val="jlqj4b"/>
          <w:rFonts w:cs="Times New Roman"/>
          <w:sz w:val="24"/>
          <w:szCs w:val="24"/>
          <w:lang w:val="en-GB"/>
        </w:rPr>
      </w:pPr>
      <w:r>
        <w:rPr>
          <w:rStyle w:val="jlqj4b"/>
          <w:rFonts w:cs="Times New Roman"/>
          <w:sz w:val="24"/>
          <w:szCs w:val="24"/>
          <w:lang w:val="en-GB"/>
        </w:rPr>
        <w:t xml:space="preserve">Vastaus: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nuoret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puulajit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reaktiopuu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syiden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>
        <w:rPr>
          <w:rStyle w:val="jlqj4b"/>
          <w:rFonts w:cs="Times New Roman"/>
          <w:sz w:val="24"/>
          <w:szCs w:val="24"/>
          <w:lang w:val="en-GB"/>
        </w:rPr>
        <w:t>kaltevuus</w:t>
      </w:r>
      <w:proofErr w:type="spellEnd"/>
      <w:r>
        <w:rPr>
          <w:rStyle w:val="jlqj4b"/>
          <w:rFonts w:cs="Times New Roman"/>
          <w:sz w:val="24"/>
          <w:szCs w:val="24"/>
          <w:lang w:val="en-GB"/>
        </w:rPr>
        <w:t>.</w:t>
      </w:r>
    </w:p>
    <w:p w14:paraId="3C2967E0" w14:textId="77777777" w:rsidR="00292D7F" w:rsidRPr="00292D7F" w:rsidRDefault="00292D7F" w:rsidP="00292D7F">
      <w:pPr>
        <w:rPr>
          <w:rFonts w:cs="Times New Roman"/>
          <w:color w:val="000000"/>
          <w:sz w:val="24"/>
          <w:szCs w:val="24"/>
          <w:lang w:val="en-GB"/>
        </w:rPr>
      </w:pPr>
    </w:p>
    <w:p w14:paraId="49AD2B16" w14:textId="0BB5A9C1" w:rsidR="00751121" w:rsidRPr="00C20558" w:rsidRDefault="00A2005E" w:rsidP="00A2005E">
      <w:pPr>
        <w:pStyle w:val="Otsikko1"/>
        <w:rPr>
          <w:lang w:val="en-GB"/>
        </w:rPr>
      </w:pPr>
      <w:bookmarkStart w:id="7" w:name="_Toc101294820"/>
      <w:proofErr w:type="spellStart"/>
      <w:r>
        <w:rPr>
          <w:lang w:val="en-GB"/>
        </w:rPr>
        <w:t>Tapaustutkimukset</w:t>
      </w:r>
      <w:bookmarkEnd w:id="7"/>
      <w:proofErr w:type="spellEnd"/>
    </w:p>
    <w:p w14:paraId="135AB792" w14:textId="10DDD6BD" w:rsidR="00751121" w:rsidRPr="00C20558" w:rsidRDefault="00A2005E" w:rsidP="00A2005E">
      <w:pPr>
        <w:pStyle w:val="Otsikko2"/>
      </w:pPr>
      <w:bookmarkStart w:id="8" w:name="_Toc39576266"/>
      <w:bookmarkStart w:id="9" w:name="_Toc56200190"/>
      <w:bookmarkStart w:id="10" w:name="_Toc101294821"/>
      <w:r>
        <w:t>Tapaustutkimus</w:t>
      </w:r>
      <w:r w:rsidR="00751121" w:rsidRPr="00C20558">
        <w:t xml:space="preserve"> 1</w:t>
      </w:r>
      <w:bookmarkEnd w:id="8"/>
      <w:bookmarkEnd w:id="9"/>
      <w:bookmarkEnd w:id="10"/>
    </w:p>
    <w:p w14:paraId="04E7B0C9" w14:textId="6DB70E68" w:rsidR="00A06566" w:rsidRDefault="00A2005E" w:rsidP="006A5F55">
      <w:p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Katso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kaaviota</w:t>
      </w:r>
      <w:proofErr w:type="spellEnd"/>
      <w:r w:rsidRPr="00A2005E">
        <w:rPr>
          <w:sz w:val="24"/>
          <w:szCs w:val="24"/>
          <w:lang w:val="en-GB"/>
        </w:rPr>
        <w:t xml:space="preserve">. </w:t>
      </w:r>
      <w:proofErr w:type="spellStart"/>
      <w:r w:rsidRPr="00A2005E">
        <w:rPr>
          <w:sz w:val="24"/>
          <w:szCs w:val="24"/>
          <w:lang w:val="en-GB"/>
        </w:rPr>
        <w:t>Laske</w:t>
      </w:r>
      <w:proofErr w:type="spellEnd"/>
      <w:r w:rsidRPr="00A2005E">
        <w:rPr>
          <w:sz w:val="24"/>
          <w:szCs w:val="24"/>
          <w:lang w:val="en-GB"/>
        </w:rPr>
        <w:t xml:space="preserve"> </w:t>
      </w:r>
      <w:proofErr w:type="spellStart"/>
      <w:r w:rsidRPr="00A2005E">
        <w:rPr>
          <w:sz w:val="24"/>
          <w:szCs w:val="24"/>
          <w:lang w:val="en-GB"/>
        </w:rPr>
        <w:t>taivutuslujuuden</w:t>
      </w:r>
      <w:proofErr w:type="spellEnd"/>
      <w:r w:rsidRPr="00A2005E">
        <w:rPr>
          <w:sz w:val="24"/>
          <w:szCs w:val="24"/>
          <w:lang w:val="en-GB"/>
        </w:rPr>
        <w:t xml:space="preserve"> </w:t>
      </w:r>
      <w:proofErr w:type="spellStart"/>
      <w:r w:rsidRPr="00A2005E">
        <w:rPr>
          <w:sz w:val="24"/>
          <w:szCs w:val="24"/>
          <w:lang w:val="en-GB"/>
        </w:rPr>
        <w:t>vähennyskerroin</w:t>
      </w:r>
      <w:proofErr w:type="spellEnd"/>
      <w:r w:rsidRPr="00A2005E">
        <w:rPr>
          <w:sz w:val="24"/>
          <w:szCs w:val="24"/>
          <w:lang w:val="en-GB"/>
        </w:rPr>
        <w:t xml:space="preserve">, </w:t>
      </w:r>
      <w:proofErr w:type="spellStart"/>
      <w:r w:rsidRPr="00A2005E">
        <w:rPr>
          <w:sz w:val="24"/>
          <w:szCs w:val="24"/>
          <w:lang w:val="en-GB"/>
        </w:rPr>
        <w:t>jos</w:t>
      </w:r>
      <w:proofErr w:type="spellEnd"/>
      <w:r w:rsidRPr="00A2005E">
        <w:rPr>
          <w:sz w:val="24"/>
          <w:szCs w:val="24"/>
          <w:lang w:val="en-GB"/>
        </w:rPr>
        <w:t xml:space="preserve"> </w:t>
      </w:r>
      <w:proofErr w:type="spellStart"/>
      <w:r w:rsidRPr="00A2005E">
        <w:rPr>
          <w:sz w:val="24"/>
          <w:szCs w:val="24"/>
          <w:lang w:val="en-GB"/>
        </w:rPr>
        <w:t>kosteuspitoisuus</w:t>
      </w:r>
      <w:proofErr w:type="spellEnd"/>
      <w:r w:rsidRPr="00A2005E">
        <w:rPr>
          <w:sz w:val="24"/>
          <w:szCs w:val="24"/>
          <w:lang w:val="en-GB"/>
        </w:rPr>
        <w:t xml:space="preserve"> </w:t>
      </w:r>
      <w:proofErr w:type="spellStart"/>
      <w:r w:rsidRPr="00A2005E">
        <w:rPr>
          <w:sz w:val="24"/>
          <w:szCs w:val="24"/>
          <w:lang w:val="en-GB"/>
        </w:rPr>
        <w:t>kasvaa</w:t>
      </w:r>
      <w:proofErr w:type="spellEnd"/>
      <w:r w:rsidRPr="00A2005E">
        <w:rPr>
          <w:sz w:val="24"/>
          <w:szCs w:val="24"/>
          <w:lang w:val="en-GB"/>
        </w:rPr>
        <w:t xml:space="preserve"> 12</w:t>
      </w:r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prosentista</w:t>
      </w:r>
      <w:proofErr w:type="spellEnd"/>
      <w:r w:rsidRPr="00A2005E">
        <w:rPr>
          <w:sz w:val="24"/>
          <w:szCs w:val="24"/>
          <w:lang w:val="en-GB"/>
        </w:rPr>
        <w:t xml:space="preserve"> 20 </w:t>
      </w:r>
      <w:proofErr w:type="spellStart"/>
      <w:r>
        <w:rPr>
          <w:sz w:val="24"/>
          <w:szCs w:val="24"/>
          <w:lang w:val="en-GB"/>
        </w:rPr>
        <w:t>prosenttiin</w:t>
      </w:r>
      <w:proofErr w:type="spellEnd"/>
      <w:r>
        <w:rPr>
          <w:sz w:val="24"/>
          <w:szCs w:val="24"/>
          <w:lang w:val="en-GB"/>
        </w:rPr>
        <w:t>.</w:t>
      </w: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3"/>
        <w:gridCol w:w="3705"/>
      </w:tblGrid>
      <w:tr w:rsidR="00CA1DB0" w14:paraId="2AECA7BE" w14:textId="77777777" w:rsidTr="00CA1DB0">
        <w:tc>
          <w:tcPr>
            <w:tcW w:w="5382" w:type="dxa"/>
          </w:tcPr>
          <w:tbl>
            <w:tblPr>
              <w:tblStyle w:val="TaulukkoRuudukko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52"/>
              <w:gridCol w:w="2335"/>
            </w:tblGrid>
            <w:tr w:rsidR="00CA1DB0" w:rsidRPr="00C20558" w14:paraId="4B51A37E" w14:textId="77777777" w:rsidTr="00965440">
              <w:trPr>
                <w:jc w:val="center"/>
              </w:trPr>
              <w:tc>
                <w:tcPr>
                  <w:tcW w:w="4388" w:type="dxa"/>
                </w:tcPr>
                <w:p w14:paraId="59135E9F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  <m:oMathPara>
                    <m:oMathParaPr>
                      <m:jc m:val="right"/>
                    </m:oMathParaP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>CO=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4"/>
                              <w:szCs w:val="24"/>
                              <w:lang w:val="en-GB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b12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iCs/>
                                  <w:sz w:val="24"/>
                                  <w:szCs w:val="24"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en-GB"/>
                                </w:rPr>
                                <m:t>b20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</w:tc>
              <w:tc>
                <w:tcPr>
                  <w:tcW w:w="4389" w:type="dxa"/>
                  <w:vAlign w:val="center"/>
                </w:tcPr>
                <w:p w14:paraId="5721EB6D" w14:textId="77777777" w:rsidR="00CA1DB0" w:rsidRPr="00C20558" w:rsidRDefault="00CA1DB0" w:rsidP="00CA1DB0">
                  <w:pPr>
                    <w:rPr>
                      <w:sz w:val="24"/>
                      <w:szCs w:val="24"/>
                      <w:lang w:val="en-GB"/>
                    </w:rPr>
                  </w:pPr>
                </w:p>
              </w:tc>
            </w:tr>
          </w:tbl>
          <w:p w14:paraId="2FE04E17" w14:textId="18BA30D7" w:rsidR="00CA1DB0" w:rsidRPr="00C20558" w:rsidRDefault="00A2005E" w:rsidP="00CA1DB0">
            <w:pPr>
              <w:rPr>
                <w:sz w:val="24"/>
                <w:szCs w:val="24"/>
                <w:lang w:val="lv-LV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missä</w:t>
            </w:r>
            <w:proofErr w:type="spellEnd"/>
            <w:r w:rsidR="00CA1DB0" w:rsidRPr="00C20558">
              <w:rPr>
                <w:sz w:val="24"/>
                <w:szCs w:val="24"/>
                <w:lang w:val="en-GB"/>
              </w:rPr>
              <w:t xml:space="preserve"> </w:t>
            </w:r>
            <w:r w:rsidR="00CA1DB0" w:rsidRPr="00C20558">
              <w:rPr>
                <w:sz w:val="24"/>
                <w:szCs w:val="24"/>
                <w:lang w:val="en-GB"/>
              </w:rPr>
              <w:tab/>
            </w:r>
            <w:r w:rsidR="00CA1DB0" w:rsidRPr="00C20558">
              <w:rPr>
                <w:i/>
                <w:iCs/>
                <w:color w:val="000000"/>
                <w:sz w:val="24"/>
                <w:szCs w:val="24"/>
                <w:lang w:val="en-GB"/>
              </w:rPr>
              <w:t>f</w:t>
            </w:r>
            <w:r w:rsidR="00CA1DB0" w:rsidRPr="00C20558">
              <w:rPr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 xml:space="preserve">b12 </w:t>
            </w:r>
            <w:r w:rsidR="00CA1DB0" w:rsidRPr="00C20558">
              <w:rPr>
                <w:i/>
                <w:iCs/>
                <w:color w:val="000000"/>
                <w:sz w:val="24"/>
                <w:szCs w:val="24"/>
                <w:lang w:val="en-GB"/>
              </w:rPr>
              <w:t>–</w:t>
            </w:r>
            <w:r w:rsidR="00CA1DB0" w:rsidRPr="00C20558">
              <w:rPr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en-GB"/>
              </w:rPr>
              <w:t>taivutuslujuus</w:t>
            </w:r>
            <w:proofErr w:type="spellEnd"/>
            <w:r>
              <w:rPr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  <w:lang w:val="en-GB"/>
              </w:rPr>
              <w:t>kun</w:t>
            </w:r>
            <w:proofErr w:type="spellEnd"/>
            <w:r w:rsidR="00CA1DB0" w:rsidRPr="00C20558">
              <w:rPr>
                <w:color w:val="000000"/>
                <w:sz w:val="24"/>
                <w:szCs w:val="24"/>
                <w:lang w:val="en-GB"/>
              </w:rPr>
              <w:t xml:space="preserve"> </w:t>
            </w:r>
            <w:r w:rsidR="00CA1DB0">
              <w:rPr>
                <w:color w:val="000000"/>
                <w:sz w:val="24"/>
                <w:szCs w:val="24"/>
                <w:lang w:val="en-GB"/>
              </w:rPr>
              <w:tab/>
            </w:r>
            <w:r w:rsidR="00CA1DB0">
              <w:rPr>
                <w:color w:val="000000"/>
                <w:sz w:val="24"/>
                <w:szCs w:val="24"/>
                <w:lang w:val="en-GB"/>
              </w:rPr>
              <w:tab/>
            </w:r>
            <w:proofErr w:type="spellStart"/>
            <w:r>
              <w:rPr>
                <w:color w:val="000000"/>
                <w:sz w:val="24"/>
                <w:szCs w:val="24"/>
                <w:lang w:val="en-GB"/>
              </w:rPr>
              <w:t>kosteussisältö</w:t>
            </w:r>
            <w:proofErr w:type="spellEnd"/>
            <w:r w:rsidR="00CA1DB0" w:rsidRPr="00C20558">
              <w:rPr>
                <w:color w:val="000000"/>
                <w:sz w:val="24"/>
                <w:szCs w:val="24"/>
                <w:lang w:val="en-GB"/>
              </w:rPr>
              <w:t xml:space="preserve"> 12%</w:t>
            </w:r>
            <w:r w:rsidR="00D60C5E">
              <w:rPr>
                <w:color w:val="000000"/>
                <w:sz w:val="24"/>
                <w:szCs w:val="24"/>
                <w:lang w:val="en-GB"/>
              </w:rPr>
              <w:t>,</w:t>
            </w:r>
            <w:r w:rsidR="00CA1DB0" w:rsidRPr="00C20558">
              <w:rPr>
                <w:rFonts w:eastAsia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4B208CC4" w14:textId="556EDA51" w:rsidR="00CA1DB0" w:rsidRPr="00C20558" w:rsidRDefault="00CA1DB0" w:rsidP="00CA1DB0">
            <w:pPr>
              <w:ind w:left="720" w:firstLine="720"/>
              <w:rPr>
                <w:sz w:val="24"/>
                <w:szCs w:val="24"/>
                <w:lang w:val="en-GB"/>
              </w:rPr>
            </w:pPr>
            <w:r w:rsidRPr="00C20558">
              <w:rPr>
                <w:i/>
                <w:iCs/>
                <w:color w:val="000000"/>
                <w:sz w:val="24"/>
                <w:szCs w:val="24"/>
                <w:lang w:val="en-GB"/>
              </w:rPr>
              <w:t>f</w:t>
            </w:r>
            <w:r w:rsidRPr="00C20558">
              <w:rPr>
                <w:i/>
                <w:iCs/>
                <w:color w:val="000000"/>
                <w:sz w:val="24"/>
                <w:szCs w:val="24"/>
                <w:vertAlign w:val="subscript"/>
                <w:lang w:val="en-GB"/>
              </w:rPr>
              <w:t xml:space="preserve">b20 </w:t>
            </w:r>
            <w:r w:rsidR="00D60C5E">
              <w:rPr>
                <w:i/>
                <w:iCs/>
                <w:color w:val="000000"/>
                <w:sz w:val="24"/>
                <w:szCs w:val="24"/>
                <w:lang w:val="en-GB"/>
              </w:rPr>
              <w:t>–</w:t>
            </w:r>
            <w:r w:rsidRPr="00C20558">
              <w:rPr>
                <w:i/>
                <w:iCs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60C5E">
              <w:rPr>
                <w:color w:val="000000"/>
                <w:sz w:val="24"/>
                <w:szCs w:val="24"/>
                <w:lang w:val="en-GB"/>
              </w:rPr>
              <w:t>taivutuslujuus</w:t>
            </w:r>
            <w:proofErr w:type="spellEnd"/>
            <w:r w:rsidR="00D60C5E">
              <w:rPr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60C5E">
              <w:rPr>
                <w:color w:val="000000"/>
                <w:sz w:val="24"/>
                <w:szCs w:val="24"/>
                <w:lang w:val="en-GB"/>
              </w:rPr>
              <w:t>kun</w:t>
            </w:r>
            <w:proofErr w:type="spellEnd"/>
            <w:r w:rsidRPr="00C20558">
              <w:rPr>
                <w:color w:val="000000"/>
                <w:sz w:val="24"/>
                <w:szCs w:val="24"/>
                <w:lang w:val="en-GB"/>
              </w:rPr>
              <w:t xml:space="preserve"> </w:t>
            </w:r>
            <w:r>
              <w:rPr>
                <w:color w:val="000000"/>
                <w:sz w:val="24"/>
                <w:szCs w:val="24"/>
                <w:lang w:val="en-GB"/>
              </w:rPr>
              <w:tab/>
            </w:r>
            <w:proofErr w:type="spellStart"/>
            <w:r w:rsidR="00D60C5E">
              <w:rPr>
                <w:color w:val="000000"/>
                <w:sz w:val="24"/>
                <w:szCs w:val="24"/>
                <w:lang w:val="en-GB"/>
              </w:rPr>
              <w:t>kosteussisältö</w:t>
            </w:r>
            <w:proofErr w:type="spellEnd"/>
            <w:r w:rsidRPr="00C20558">
              <w:rPr>
                <w:color w:val="000000"/>
                <w:sz w:val="24"/>
                <w:szCs w:val="24"/>
                <w:lang w:val="en-GB"/>
              </w:rPr>
              <w:t xml:space="preserve"> 20%</w:t>
            </w:r>
            <w:r w:rsidR="00D60C5E">
              <w:rPr>
                <w:color w:val="000000"/>
                <w:sz w:val="24"/>
                <w:szCs w:val="24"/>
                <w:lang w:val="en-GB"/>
              </w:rPr>
              <w:t>.</w:t>
            </w:r>
          </w:p>
          <w:p w14:paraId="34D68367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</w:p>
          <w:p w14:paraId="247BDC96" w14:textId="13B88448" w:rsidR="00CA1DB0" w:rsidRPr="00C20558" w:rsidRDefault="00D60C5E" w:rsidP="00CA1DB0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Lue </w:t>
            </w:r>
            <w:proofErr w:type="spellStart"/>
            <w:r>
              <w:rPr>
                <w:sz w:val="24"/>
                <w:szCs w:val="24"/>
                <w:lang w:val="en-GB"/>
              </w:rPr>
              <w:t>kaaviosta</w:t>
            </w:r>
            <w:proofErr w:type="spellEnd"/>
            <w:r>
              <w:rPr>
                <w:sz w:val="24"/>
                <w:szCs w:val="24"/>
                <w:lang w:val="en-GB"/>
              </w:rPr>
              <w:t>.</w:t>
            </w:r>
            <w:r w:rsidR="00CA1DB0" w:rsidRPr="00C20558">
              <w:rPr>
                <w:sz w:val="24"/>
                <w:szCs w:val="24"/>
                <w:lang w:val="en-GB"/>
              </w:rPr>
              <w:t xml:space="preserve"> </w:t>
            </w:r>
          </w:p>
          <w:p w14:paraId="05000750" w14:textId="22C963EB" w:rsidR="00CA1DB0" w:rsidRDefault="00D60C5E" w:rsidP="00CA1DB0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Taivutuslujuus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GB"/>
              </w:rPr>
              <w:t>kosteussisältö</w:t>
            </w:r>
            <w:proofErr w:type="spellEnd"/>
            <w:r w:rsidR="00CA1DB0" w:rsidRPr="00C20558">
              <w:rPr>
                <w:sz w:val="24"/>
                <w:szCs w:val="24"/>
                <w:lang w:val="en-GB"/>
              </w:rPr>
              <w:t xml:space="preserve"> 12% (</w:t>
            </w:r>
            <w:proofErr w:type="spellStart"/>
            <w:r>
              <w:rPr>
                <w:sz w:val="24"/>
                <w:szCs w:val="24"/>
                <w:lang w:val="en-GB"/>
              </w:rPr>
              <w:t>sininen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nuoli</w:t>
            </w:r>
            <w:proofErr w:type="spellEnd"/>
            <w:r>
              <w:rPr>
                <w:sz w:val="24"/>
                <w:szCs w:val="24"/>
                <w:lang w:val="en-GB"/>
              </w:rPr>
              <w:t>)</w:t>
            </w:r>
          </w:p>
          <w:p w14:paraId="3ECA3BFC" w14:textId="6D25370A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  <w:r w:rsidRPr="00C20558">
              <w:rPr>
                <w:sz w:val="24"/>
                <w:szCs w:val="24"/>
                <w:lang w:val="en-GB"/>
              </w:rPr>
              <w:t>– 92 N mm</w:t>
            </w:r>
            <w:r w:rsidRPr="00C20558">
              <w:rPr>
                <w:sz w:val="24"/>
                <w:szCs w:val="24"/>
                <w:vertAlign w:val="superscript"/>
                <w:lang w:val="en-GB"/>
              </w:rPr>
              <w:t>-2</w:t>
            </w:r>
            <w:r w:rsidRPr="00C20558">
              <w:rPr>
                <w:sz w:val="24"/>
                <w:szCs w:val="24"/>
                <w:lang w:val="en-GB"/>
              </w:rPr>
              <w:t xml:space="preserve"> </w:t>
            </w:r>
          </w:p>
          <w:p w14:paraId="6F6C160D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</w:p>
          <w:p w14:paraId="47BD7690" w14:textId="154D6DC4" w:rsidR="00CA1DB0" w:rsidRDefault="00D60C5E" w:rsidP="00CA1DB0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Taivutuslujuus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GB"/>
              </w:rPr>
              <w:t>kosteussisältö</w:t>
            </w:r>
            <w:proofErr w:type="spellEnd"/>
            <w:r w:rsidR="00CA1DB0" w:rsidRPr="00C20558">
              <w:rPr>
                <w:sz w:val="24"/>
                <w:szCs w:val="24"/>
                <w:lang w:val="en-GB"/>
              </w:rPr>
              <w:t xml:space="preserve"> 20% (</w:t>
            </w:r>
            <w:proofErr w:type="spellStart"/>
            <w:r>
              <w:rPr>
                <w:sz w:val="24"/>
                <w:szCs w:val="24"/>
                <w:lang w:val="en-GB"/>
              </w:rPr>
              <w:t>punainen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nuoli</w:t>
            </w:r>
            <w:proofErr w:type="spellEnd"/>
            <w:r>
              <w:rPr>
                <w:sz w:val="24"/>
                <w:szCs w:val="24"/>
                <w:lang w:val="en-GB"/>
              </w:rPr>
              <w:t>)</w:t>
            </w:r>
          </w:p>
          <w:p w14:paraId="2096D2F5" w14:textId="4A7A5CEF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  <w:r w:rsidRPr="00C20558">
              <w:rPr>
                <w:sz w:val="24"/>
                <w:szCs w:val="24"/>
                <w:lang w:val="en-GB"/>
              </w:rPr>
              <w:t>– 68 N mm</w:t>
            </w:r>
            <w:r w:rsidRPr="00C20558">
              <w:rPr>
                <w:sz w:val="24"/>
                <w:szCs w:val="24"/>
                <w:vertAlign w:val="superscript"/>
                <w:lang w:val="en-GB"/>
              </w:rPr>
              <w:t>-2</w:t>
            </w:r>
          </w:p>
          <w:p w14:paraId="5527B993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</w:p>
          <w:p w14:paraId="5BB93103" w14:textId="62EE8610" w:rsidR="00CA1DB0" w:rsidRPr="00C20558" w:rsidRDefault="00D60C5E" w:rsidP="00CA1DB0">
            <w:pPr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Viedään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numerot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kaavaan</w:t>
            </w:r>
            <w:proofErr w:type="spellEnd"/>
            <w:r>
              <w:rPr>
                <w:sz w:val="24"/>
                <w:szCs w:val="24"/>
                <w:lang w:val="en-GB"/>
              </w:rPr>
              <w:t>.</w:t>
            </w:r>
          </w:p>
          <w:p w14:paraId="6A9A27DD" w14:textId="77777777" w:rsidR="00CA1DB0" w:rsidRPr="00C20558" w:rsidRDefault="00CA1DB0" w:rsidP="00CA1DB0">
            <w:pPr>
              <w:rPr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CO=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68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92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=0,739</m:t>
                </m:r>
              </m:oMath>
            </m:oMathPara>
          </w:p>
          <w:p w14:paraId="6743FE44" w14:textId="77777777" w:rsidR="00CA1DB0" w:rsidRDefault="00CA1DB0" w:rsidP="006A5F55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516" w:type="dxa"/>
          </w:tcPr>
          <w:p w14:paraId="367E6B71" w14:textId="1FC76D2D" w:rsidR="00CA1DB0" w:rsidRDefault="00CA1DB0" w:rsidP="00CA1DB0">
            <w:pPr>
              <w:jc w:val="right"/>
              <w:rPr>
                <w:sz w:val="24"/>
                <w:szCs w:val="24"/>
                <w:lang w:val="en-GB"/>
              </w:rPr>
            </w:pPr>
            <w:r w:rsidRPr="00C20558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40B40DAC" wp14:editId="204438F6">
                  <wp:extent cx="2215515" cy="3289150"/>
                  <wp:effectExtent l="0" t="0" r="0" b="6985"/>
                  <wp:docPr id="41" name="Picture 41" descr="C:\Users\Uldis\Desktop\gra\BILDES\NIEMZ_BEN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ldis\Desktop\gra\BILDES\NIEMZ_BEN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11" cy="3290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CE7BF" w14:textId="38EB4CC6" w:rsidR="00FE0C7A" w:rsidRPr="00C20558" w:rsidRDefault="00FE0C7A" w:rsidP="006A5F55">
      <w:pPr>
        <w:rPr>
          <w:sz w:val="24"/>
          <w:szCs w:val="24"/>
          <w:lang w:val="en-GB"/>
        </w:rPr>
      </w:pPr>
    </w:p>
    <w:p w14:paraId="555804DD" w14:textId="0D740B1B" w:rsidR="00FE0C7A" w:rsidRPr="00C20558" w:rsidRDefault="00D60C5E" w:rsidP="00D60C5E">
      <w:pPr>
        <w:pStyle w:val="Otsikko2"/>
      </w:pPr>
      <w:bookmarkStart w:id="11" w:name="_Toc39576267"/>
      <w:bookmarkStart w:id="12" w:name="_Toc56200191"/>
      <w:bookmarkStart w:id="13" w:name="_Toc101294822"/>
      <w:r>
        <w:t>Tapaustutkimus</w:t>
      </w:r>
      <w:r w:rsidR="00751121" w:rsidRPr="00C20558">
        <w:t xml:space="preserve"> 2</w:t>
      </w:r>
      <w:bookmarkEnd w:id="11"/>
      <w:bookmarkEnd w:id="12"/>
      <w:bookmarkEnd w:id="13"/>
    </w:p>
    <w:p w14:paraId="7A550D6B" w14:textId="0B7982AC" w:rsidR="00591032" w:rsidRPr="00591032" w:rsidRDefault="00D60C5E" w:rsidP="00591032">
      <w:pPr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Kerro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lyhyesti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puun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kuormituskaaviot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veto-,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puristus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-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ja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taivutukselle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kosteuspitoisuudesta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riippuen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>.</w:t>
      </w:r>
    </w:p>
    <w:p w14:paraId="36409121" w14:textId="795AB5B0" w:rsidR="00F1054D" w:rsidRPr="00C20558" w:rsidRDefault="00F1054D" w:rsidP="006A5F55">
      <w:pPr>
        <w:rPr>
          <w:sz w:val="24"/>
          <w:szCs w:val="24"/>
          <w:lang w:val="en-GB"/>
        </w:rPr>
      </w:pPr>
    </w:p>
    <w:p w14:paraId="04416F0D" w14:textId="6079AA9F" w:rsidR="00AD7C89" w:rsidRDefault="00D60C5E" w:rsidP="00292D7F">
      <w:pPr>
        <w:pStyle w:val="Otsikko2"/>
      </w:pPr>
      <w:bookmarkStart w:id="14" w:name="_Toc101294823"/>
      <w:r>
        <w:t>Tapaustutkimus</w:t>
      </w:r>
      <w:r w:rsidR="00AD7C89">
        <w:t xml:space="preserve"> 3</w:t>
      </w:r>
      <w:bookmarkEnd w:id="14"/>
    </w:p>
    <w:p w14:paraId="5965BFD1" w14:textId="7FBB6638" w:rsidR="00621CBA" w:rsidRPr="00591032" w:rsidRDefault="00D60C5E" w:rsidP="00621CBA">
      <w:pPr>
        <w:rPr>
          <w:rStyle w:val="jlqj4b"/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Style w:val="jlqj4b"/>
          <w:rFonts w:cs="Times New Roman"/>
          <w:sz w:val="24"/>
          <w:szCs w:val="24"/>
          <w:lang w:val="en-GB"/>
        </w:rPr>
        <w:t>Kerro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lyhyesti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,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mitä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tällaisille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levyn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poikkileikkauksille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tapahtuu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kuivumisen</w:t>
      </w:r>
      <w:proofErr w:type="spellEnd"/>
      <w:r w:rsidRPr="00D60C5E">
        <w:rPr>
          <w:rStyle w:val="jlqj4b"/>
          <w:rFonts w:cs="Times New Roman"/>
          <w:sz w:val="24"/>
          <w:szCs w:val="24"/>
          <w:lang w:val="en-GB"/>
        </w:rPr>
        <w:t xml:space="preserve"> </w:t>
      </w:r>
      <w:proofErr w:type="spellStart"/>
      <w:r w:rsidRPr="00D60C5E">
        <w:rPr>
          <w:rStyle w:val="jlqj4b"/>
          <w:rFonts w:cs="Times New Roman"/>
          <w:sz w:val="24"/>
          <w:szCs w:val="24"/>
          <w:lang w:val="en-GB"/>
        </w:rPr>
        <w:t>jälkeen</w:t>
      </w:r>
      <w:proofErr w:type="spellEnd"/>
      <w:r w:rsidR="00621CBA">
        <w:rPr>
          <w:rStyle w:val="jlqj4b"/>
          <w:rFonts w:cs="Times New Roman"/>
          <w:sz w:val="24"/>
          <w:szCs w:val="24"/>
          <w:lang w:val="en-GB"/>
        </w:rPr>
        <w:t>.</w:t>
      </w:r>
    </w:p>
    <w:p w14:paraId="4B6532A3" w14:textId="41FF3B66" w:rsidR="00AD7C89" w:rsidRPr="00292D7F" w:rsidRDefault="006E1B1B" w:rsidP="00AD7C89">
      <w:pPr>
        <w:rPr>
          <w:vertAlign w:val="superscript"/>
          <w:lang w:val="en-GB"/>
        </w:rPr>
      </w:pPr>
      <w:r w:rsidRPr="006E1B1B">
        <w:rPr>
          <w:noProof/>
          <w:lang w:val="lv-LV" w:eastAsia="lv-LV"/>
        </w:rPr>
        <w:drawing>
          <wp:inline distT="0" distB="0" distL="0" distR="0" wp14:anchorId="7FA76B04" wp14:editId="75109C70">
            <wp:extent cx="1669073" cy="485775"/>
            <wp:effectExtent l="0" t="0" r="7620" b="0"/>
            <wp:docPr id="2" name="Picture 2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94" cy="48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>
        <w:rPr>
          <w:rStyle w:val="Alaviitteenviite"/>
          <w:lang w:val="en-GB"/>
        </w:rPr>
        <w:footnoteReference w:id="2"/>
      </w:r>
      <w:r>
        <w:rPr>
          <w:lang w:val="en-GB"/>
        </w:rPr>
        <w:tab/>
      </w:r>
      <w:r>
        <w:rPr>
          <w:lang w:val="en-GB"/>
        </w:rPr>
        <w:tab/>
      </w:r>
      <w:r w:rsidRPr="006E1B1B">
        <w:rPr>
          <w:noProof/>
          <w:lang w:val="lv-LV" w:eastAsia="lv-LV"/>
        </w:rPr>
        <w:drawing>
          <wp:inline distT="0" distB="0" distL="0" distR="0" wp14:anchorId="0DF3215F" wp14:editId="6FE87B27">
            <wp:extent cx="1636346" cy="476250"/>
            <wp:effectExtent l="0" t="0" r="2540" b="0"/>
            <wp:docPr id="3" name="Picture 3" descr="C:\Users\Uldis\Pictures\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dis\Pictures\d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3706" cy="4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7A4">
        <w:rPr>
          <w:vertAlign w:val="superscript"/>
          <w:lang w:val="en-GB"/>
        </w:rPr>
        <w:t>1</w:t>
      </w:r>
    </w:p>
    <w:p w14:paraId="72F73DE3" w14:textId="62605D8A" w:rsidR="00394626" w:rsidRPr="00394626" w:rsidRDefault="00292D7F" w:rsidP="000F6887">
      <w:pPr>
        <w:pStyle w:val="Otsikko2"/>
        <w:spacing w:line="240" w:lineRule="auto"/>
      </w:pPr>
      <w:bookmarkStart w:id="15" w:name="_Toc101294824"/>
      <w:r>
        <w:lastRenderedPageBreak/>
        <w:t>Tapaustutkimus</w:t>
      </w:r>
      <w:r w:rsidR="00AD7C89">
        <w:t xml:space="preserve"> 4</w:t>
      </w:r>
      <w:bookmarkEnd w:id="15"/>
    </w:p>
    <w:p w14:paraId="353766A2" w14:textId="5F704214" w:rsidR="00AD7C89" w:rsidRPr="000F6887" w:rsidRDefault="00292D7F" w:rsidP="00AD7C89">
      <w:pPr>
        <w:rPr>
          <w:sz w:val="24"/>
          <w:szCs w:val="24"/>
          <w:lang w:val="en-GB"/>
        </w:rPr>
      </w:pPr>
      <w:proofErr w:type="spellStart"/>
      <w:r w:rsidRPr="00292D7F">
        <w:rPr>
          <w:sz w:val="24"/>
          <w:szCs w:val="24"/>
          <w:lang w:val="en-GB"/>
        </w:rPr>
        <w:t>Etsi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oikea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puun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kosteus</w:t>
      </w:r>
      <w:r>
        <w:rPr>
          <w:sz w:val="24"/>
          <w:szCs w:val="24"/>
          <w:lang w:val="en-GB"/>
        </w:rPr>
        <w:t>sisältö</w:t>
      </w:r>
      <w:proofErr w:type="spellEnd"/>
      <w:r w:rsidRPr="00292D7F">
        <w:rPr>
          <w:sz w:val="24"/>
          <w:szCs w:val="24"/>
          <w:lang w:val="en-GB"/>
        </w:rPr>
        <w:t xml:space="preserve"> 1. </w:t>
      </w:r>
      <w:proofErr w:type="spellStart"/>
      <w:r w:rsidRPr="00292D7F">
        <w:rPr>
          <w:sz w:val="24"/>
          <w:szCs w:val="24"/>
          <w:lang w:val="en-GB"/>
        </w:rPr>
        <w:t>kerroksen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lattioill</w:t>
      </w:r>
      <w:r>
        <w:rPr>
          <w:sz w:val="24"/>
          <w:szCs w:val="24"/>
          <w:lang w:val="en-GB"/>
        </w:rPr>
        <w:t>a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käytettäville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 w:rsidRPr="00292D7F">
        <w:rPr>
          <w:sz w:val="24"/>
          <w:szCs w:val="24"/>
          <w:lang w:val="en-GB"/>
        </w:rPr>
        <w:t>laudoille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kun</w:t>
      </w:r>
      <w:proofErr w:type="spellEnd"/>
      <w:r w:rsidRPr="00292D7F"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ilman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lämpötila</w:t>
      </w:r>
      <w:proofErr w:type="spellEnd"/>
      <w:r>
        <w:rPr>
          <w:sz w:val="24"/>
          <w:szCs w:val="24"/>
          <w:lang w:val="en-GB"/>
        </w:rPr>
        <w:t xml:space="preserve"> on</w:t>
      </w:r>
      <w:r w:rsidRPr="00292D7F">
        <w:rPr>
          <w:sz w:val="24"/>
          <w:szCs w:val="24"/>
          <w:lang w:val="en-GB"/>
        </w:rPr>
        <w:t xml:space="preserve"> </w:t>
      </w:r>
      <w:r w:rsidR="000F6887">
        <w:rPr>
          <w:sz w:val="24"/>
          <w:szCs w:val="24"/>
          <w:lang w:val="en-GB"/>
        </w:rPr>
        <w:t>21</w:t>
      </w:r>
      <w:r w:rsidR="000F6887">
        <w:rPr>
          <w:sz w:val="24"/>
          <w:szCs w:val="24"/>
          <w:lang w:val="en-GB"/>
        </w:rPr>
        <w:sym w:font="Symbol" w:char="F0B0"/>
      </w:r>
      <w:r w:rsidR="000F6887">
        <w:rPr>
          <w:sz w:val="24"/>
          <w:szCs w:val="24"/>
          <w:lang w:val="en-GB"/>
        </w:rPr>
        <w:t>C</w:t>
      </w:r>
      <w:r>
        <w:rPr>
          <w:sz w:val="24"/>
          <w:szCs w:val="24"/>
          <w:lang w:val="en-GB"/>
        </w:rPr>
        <w:t>.</w:t>
      </w:r>
    </w:p>
    <w:p w14:paraId="0177FD7F" w14:textId="77777777" w:rsidR="000F6887" w:rsidRDefault="000F6887" w:rsidP="00292D7F"/>
    <w:p w14:paraId="21407DB2" w14:textId="7C64256E" w:rsidR="00AD7C89" w:rsidRDefault="00292D7F" w:rsidP="00AD7C89">
      <w:pPr>
        <w:pStyle w:val="Otsikko2"/>
        <w:spacing w:line="240" w:lineRule="auto"/>
      </w:pPr>
      <w:bookmarkStart w:id="16" w:name="_Toc101294825"/>
      <w:r>
        <w:t>Tapaustutkimus</w:t>
      </w:r>
      <w:r w:rsidR="00AD7C89">
        <w:t xml:space="preserve"> 5</w:t>
      </w:r>
      <w:bookmarkEnd w:id="16"/>
    </w:p>
    <w:p w14:paraId="70C100D2" w14:textId="1CA4FD54" w:rsidR="000F6887" w:rsidRPr="000F6887" w:rsidRDefault="00292D7F" w:rsidP="000F6887">
      <w:p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Mikä</w:t>
      </w:r>
      <w:proofErr w:type="spellEnd"/>
      <w:r>
        <w:rPr>
          <w:sz w:val="24"/>
          <w:szCs w:val="24"/>
          <w:lang w:val="en-GB"/>
        </w:rPr>
        <w:t xml:space="preserve"> on </w:t>
      </w:r>
      <w:proofErr w:type="spellStart"/>
      <w:r>
        <w:rPr>
          <w:sz w:val="24"/>
          <w:szCs w:val="24"/>
          <w:lang w:val="en-GB"/>
        </w:rPr>
        <w:t>oikea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puun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kosteussisältö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terassilaudoille</w:t>
      </w:r>
      <w:proofErr w:type="spellEnd"/>
      <w:r>
        <w:rPr>
          <w:sz w:val="24"/>
          <w:szCs w:val="24"/>
          <w:lang w:val="en-GB"/>
        </w:rPr>
        <w:t>?</w:t>
      </w:r>
    </w:p>
    <w:p w14:paraId="454B473F" w14:textId="77777777" w:rsidR="00394626" w:rsidRPr="00394626" w:rsidRDefault="00394626" w:rsidP="00394626">
      <w:pPr>
        <w:rPr>
          <w:lang w:val="en-GB"/>
        </w:rPr>
      </w:pPr>
    </w:p>
    <w:p w14:paraId="21C9ABA4" w14:textId="2ED1D1EC" w:rsidR="00394626" w:rsidRDefault="00292D7F" w:rsidP="00394626">
      <w:pPr>
        <w:pStyle w:val="Otsikko2"/>
        <w:spacing w:line="240" w:lineRule="auto"/>
      </w:pPr>
      <w:bookmarkStart w:id="17" w:name="_Toc101294826"/>
      <w:r>
        <w:t>Tapaustutkimus</w:t>
      </w:r>
      <w:r w:rsidR="00394626">
        <w:t xml:space="preserve"> 6</w:t>
      </w:r>
      <w:bookmarkEnd w:id="17"/>
    </w:p>
    <w:p w14:paraId="008EAF31" w14:textId="797F1326" w:rsidR="00394626" w:rsidRDefault="00B26688" w:rsidP="00394626">
      <w:pPr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Kerro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alla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mikä</w:t>
      </w:r>
      <w:proofErr w:type="spellEnd"/>
      <w:r>
        <w:rPr>
          <w:sz w:val="24"/>
          <w:szCs w:val="24"/>
          <w:lang w:val="en-GB"/>
        </w:rPr>
        <w:t xml:space="preserve"> on </w:t>
      </w:r>
      <w:proofErr w:type="gramStart"/>
      <w:r>
        <w:rPr>
          <w:sz w:val="24"/>
          <w:szCs w:val="24"/>
          <w:lang w:val="en-GB"/>
        </w:rPr>
        <w:t>paras</w:t>
      </w:r>
      <w:proofErr w:type="gramEnd"/>
      <w:r>
        <w:rPr>
          <w:sz w:val="24"/>
          <w:szCs w:val="24"/>
          <w:lang w:val="en-GB"/>
        </w:rPr>
        <w:t xml:space="preserve"> tapa </w:t>
      </w:r>
      <w:proofErr w:type="spellStart"/>
      <w:r>
        <w:rPr>
          <w:sz w:val="24"/>
          <w:szCs w:val="24"/>
          <w:lang w:val="en-GB"/>
        </w:rPr>
        <w:t>käyttää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eri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puulajeja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ja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miksi</w:t>
      </w:r>
      <w:proofErr w:type="spellEnd"/>
      <w:r>
        <w:rPr>
          <w:sz w:val="24"/>
          <w:szCs w:val="24"/>
          <w:lang w:val="en-GB"/>
        </w:rPr>
        <w:t>.</w:t>
      </w:r>
    </w:p>
    <w:p w14:paraId="1B0E93D7" w14:textId="77777777" w:rsidR="008A4896" w:rsidRDefault="008A4896" w:rsidP="00394626">
      <w:pPr>
        <w:rPr>
          <w:sz w:val="24"/>
          <w:szCs w:val="24"/>
          <w:lang w:val="en-GB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966"/>
        <w:gridCol w:w="2966"/>
        <w:gridCol w:w="2966"/>
      </w:tblGrid>
      <w:tr w:rsidR="000F6887" w14:paraId="2F2E4936" w14:textId="77777777" w:rsidTr="000F6887">
        <w:tc>
          <w:tcPr>
            <w:tcW w:w="2966" w:type="dxa"/>
          </w:tcPr>
          <w:p w14:paraId="7D00C5F1" w14:textId="3F197F8F" w:rsidR="000F6887" w:rsidRDefault="00B26688" w:rsidP="000F6887">
            <w:pPr>
              <w:jc w:val="center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Mänty</w:t>
            </w:r>
            <w:proofErr w:type="spellEnd"/>
          </w:p>
        </w:tc>
        <w:tc>
          <w:tcPr>
            <w:tcW w:w="2966" w:type="dxa"/>
          </w:tcPr>
          <w:p w14:paraId="21B6A278" w14:textId="0AE989A3" w:rsidR="000F6887" w:rsidRDefault="00B26688" w:rsidP="000F6887">
            <w:pPr>
              <w:jc w:val="center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Kuusi</w:t>
            </w:r>
            <w:proofErr w:type="spellEnd"/>
          </w:p>
        </w:tc>
        <w:tc>
          <w:tcPr>
            <w:tcW w:w="2966" w:type="dxa"/>
          </w:tcPr>
          <w:p w14:paraId="76838911" w14:textId="731DCCEA" w:rsidR="000F6887" w:rsidRDefault="00B26688" w:rsidP="000F6887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Tammi</w:t>
            </w:r>
          </w:p>
        </w:tc>
      </w:tr>
      <w:tr w:rsidR="000F6887" w14:paraId="709FB312" w14:textId="77777777" w:rsidTr="008A4896">
        <w:trPr>
          <w:trHeight w:val="980"/>
        </w:trPr>
        <w:tc>
          <w:tcPr>
            <w:tcW w:w="2966" w:type="dxa"/>
          </w:tcPr>
          <w:p w14:paraId="1DBB7629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3BB0B8B2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05AA482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14:paraId="5D66B633" w14:textId="77777777" w:rsidTr="008A4896">
        <w:trPr>
          <w:trHeight w:val="995"/>
        </w:trPr>
        <w:tc>
          <w:tcPr>
            <w:tcW w:w="2966" w:type="dxa"/>
          </w:tcPr>
          <w:p w14:paraId="39A5B9BE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5D37FC6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3DD988ED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</w:tr>
      <w:tr w:rsidR="000F6887" w14:paraId="00EECC4D" w14:textId="77777777" w:rsidTr="008A4896">
        <w:trPr>
          <w:trHeight w:val="996"/>
        </w:trPr>
        <w:tc>
          <w:tcPr>
            <w:tcW w:w="2966" w:type="dxa"/>
          </w:tcPr>
          <w:p w14:paraId="4868B50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73F54945" w14:textId="77777777" w:rsidR="000F6887" w:rsidRDefault="000F6887" w:rsidP="00394626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2966" w:type="dxa"/>
          </w:tcPr>
          <w:p w14:paraId="2408CEB5" w14:textId="7C52F5EC" w:rsidR="000F6887" w:rsidRDefault="00B26688" w:rsidP="00B26688">
            <w:pPr>
              <w:jc w:val="left"/>
              <w:rPr>
                <w:sz w:val="24"/>
                <w:szCs w:val="24"/>
                <w:lang w:val="en-GB"/>
              </w:rPr>
            </w:pPr>
            <w:proofErr w:type="spellStart"/>
            <w:r>
              <w:rPr>
                <w:sz w:val="24"/>
                <w:szCs w:val="24"/>
                <w:lang w:val="en-GB"/>
              </w:rPr>
              <w:t>Kovuus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sz w:val="24"/>
                <w:szCs w:val="24"/>
                <w:lang w:val="en-GB"/>
              </w:rPr>
              <w:t>voidaan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käyttää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GB"/>
              </w:rPr>
              <w:t>lattialautoina</w:t>
            </w:r>
            <w:proofErr w:type="spellEnd"/>
            <w:r>
              <w:rPr>
                <w:sz w:val="24"/>
                <w:szCs w:val="24"/>
                <w:lang w:val="en-GB"/>
              </w:rPr>
              <w:t>.</w:t>
            </w:r>
          </w:p>
        </w:tc>
      </w:tr>
    </w:tbl>
    <w:p w14:paraId="763AB9CF" w14:textId="77777777" w:rsidR="00A42F71" w:rsidRPr="00AD7C89" w:rsidRDefault="00A42F71" w:rsidP="00AD7C89">
      <w:pPr>
        <w:rPr>
          <w:lang w:val="en-GB"/>
        </w:rPr>
      </w:pPr>
    </w:p>
    <w:p w14:paraId="25897F8E" w14:textId="6CBF7922" w:rsidR="00176005" w:rsidRPr="00C20558" w:rsidRDefault="00176005" w:rsidP="006A5F55">
      <w:pPr>
        <w:rPr>
          <w:sz w:val="24"/>
          <w:szCs w:val="24"/>
          <w:lang w:val="en-GB"/>
        </w:rPr>
      </w:pPr>
      <w:r w:rsidRPr="00C20558">
        <w:rPr>
          <w:sz w:val="24"/>
          <w:szCs w:val="24"/>
          <w:lang w:val="en-GB"/>
        </w:rPr>
        <w:br w:type="page"/>
      </w:r>
    </w:p>
    <w:p w14:paraId="61FE2618" w14:textId="06D3D567" w:rsidR="00345AB4" w:rsidRPr="00B42E5D" w:rsidRDefault="009C3F55" w:rsidP="009C3F55">
      <w:pPr>
        <w:pStyle w:val="Otsikko1"/>
        <w:rPr>
          <w:lang w:val="en-GB"/>
        </w:rPr>
      </w:pPr>
      <w:bookmarkStart w:id="18" w:name="_Toc101294827"/>
      <w:proofErr w:type="spellStart"/>
      <w:r>
        <w:rPr>
          <w:lang w:val="en-GB"/>
        </w:rPr>
        <w:lastRenderedPageBreak/>
        <w:t>Monivalintakysymykset</w:t>
      </w:r>
      <w:bookmarkEnd w:id="18"/>
      <w:proofErr w:type="spellEnd"/>
    </w:p>
    <w:p w14:paraId="6A7AE4BE" w14:textId="78B36D4E" w:rsidR="00551F84" w:rsidRPr="00C20558" w:rsidRDefault="00B103DB" w:rsidP="006A5F55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Mitä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eurooppalaisia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puulajeja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käytetään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yleensä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rakenteissa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Euroopassa</w:t>
      </w:r>
      <w:proofErr w:type="spellEnd"/>
      <w:r w:rsidR="00551F84" w:rsidRPr="00C20558">
        <w:rPr>
          <w:rFonts w:cs="Times New Roman"/>
          <w:color w:val="000000"/>
          <w:sz w:val="24"/>
          <w:szCs w:val="24"/>
          <w:lang w:val="en-GB"/>
        </w:rPr>
        <w:t>?</w:t>
      </w:r>
    </w:p>
    <w:p w14:paraId="48E8F035" w14:textId="6E1FE4EA" w:rsidR="00551F84" w:rsidRDefault="00B103DB" w:rsidP="006A5F55">
      <w:pPr>
        <w:pStyle w:val="Luettelokappale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Kuusi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,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haapa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ja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mänty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169E8171" w14:textId="698D55C2" w:rsidR="00B103DB" w:rsidRPr="00B103DB" w:rsidRDefault="00B103DB" w:rsidP="006A5F55">
      <w:pPr>
        <w:pStyle w:val="Luettelokappale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>Mänty</w:t>
      </w:r>
      <w:proofErr w:type="spellEnd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 xml:space="preserve">, </w:t>
      </w:r>
      <w:proofErr w:type="spellStart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>tammi</w:t>
      </w:r>
      <w:proofErr w:type="spellEnd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>ja</w:t>
      </w:r>
      <w:proofErr w:type="spellEnd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>kuusi</w:t>
      </w:r>
      <w:proofErr w:type="spellEnd"/>
      <w:r w:rsidRPr="00B103DB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181B6152" w14:textId="63F282B5" w:rsidR="00B103DB" w:rsidRPr="00C20558" w:rsidRDefault="00B103DB" w:rsidP="006A5F55">
      <w:pPr>
        <w:pStyle w:val="Luettelokappale"/>
        <w:numPr>
          <w:ilvl w:val="2"/>
          <w:numId w:val="4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 xml:space="preserve">Tammi,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haapa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ja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pyökki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2B53F686" w14:textId="00D70B81" w:rsidR="00551F84" w:rsidRPr="00C20558" w:rsidRDefault="008D0CF6" w:rsidP="006A5F55">
      <w:pPr>
        <w:pStyle w:val="Luettelokappale"/>
        <w:numPr>
          <w:ilvl w:val="0"/>
          <w:numId w:val="12"/>
        </w:numPr>
        <w:spacing w:after="0" w:line="240" w:lineRule="auto"/>
        <w:ind w:left="426" w:hanging="437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 xml:space="preserve">Jos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kosteussisältö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(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pitoisuus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)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kasvaa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yli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30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prosenttiin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:</w:t>
      </w:r>
    </w:p>
    <w:p w14:paraId="1694C6B4" w14:textId="7A6917FF" w:rsidR="00551F84" w:rsidRDefault="008D0CF6" w:rsidP="006A5F55">
      <w:pPr>
        <w:pStyle w:val="Luettelokappale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Mekaaniset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ominaisuudet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heikkenevät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2CCA8028" w14:textId="0AFC3160" w:rsidR="008D0CF6" w:rsidRPr="008D0CF6" w:rsidRDefault="008D0CF6" w:rsidP="006A5F55">
      <w:pPr>
        <w:pStyle w:val="Luettelokappale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Mekaaniset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ominaisuudet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eivät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muutu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ollenkaan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07FED63E" w14:textId="5E6C975C" w:rsidR="008D0CF6" w:rsidRPr="00C20558" w:rsidRDefault="008D0CF6" w:rsidP="006A5F55">
      <w:pPr>
        <w:pStyle w:val="Luettelokappale"/>
        <w:numPr>
          <w:ilvl w:val="0"/>
          <w:numId w:val="13"/>
        </w:numPr>
        <w:spacing w:after="0" w:line="240" w:lineRule="auto"/>
        <w:ind w:left="1134" w:hanging="425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Mekaaniset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ominaisuudet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paranevat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6497A3C8" w14:textId="5A407DA8" w:rsidR="00551F84" w:rsidRPr="00C20558" w:rsidRDefault="008D0CF6" w:rsidP="006A5F55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 xml:space="preserve">Jos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kosteussisältö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(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pitoisuus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)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laskee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alle 30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prosenttiin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:</w:t>
      </w:r>
    </w:p>
    <w:p w14:paraId="5393FA10" w14:textId="29BE93B7" w:rsidR="00551F84" w:rsidRDefault="008D0CF6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Mekaaniset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ominaisuudet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heikkenevät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0F35AB3A" w14:textId="61FA56A6" w:rsidR="008D0CF6" w:rsidRDefault="008D0CF6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Mekaaniset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ominaisuudet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eivät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muutu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5BDB0DCC" w14:textId="295762C6" w:rsidR="008D0CF6" w:rsidRPr="008D0CF6" w:rsidRDefault="008D0CF6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Mekaaniset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ominaisuudet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paranevat</w:t>
      </w:r>
      <w:proofErr w:type="spellEnd"/>
      <w:r w:rsidRPr="008D0CF6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6EED2CD9" w14:textId="2A9870F1" w:rsidR="00551F84" w:rsidRPr="00C20558" w:rsidRDefault="008D0CF6" w:rsidP="006A5F55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Minkä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tyyppistä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lautaa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voitaisiin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käyttää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ikkunoiden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valmistukseen</w:t>
      </w:r>
      <w:proofErr w:type="spellEnd"/>
      <w:r w:rsidR="00DF36B4">
        <w:rPr>
          <w:rFonts w:cs="Times New Roman"/>
          <w:color w:val="000000"/>
          <w:sz w:val="24"/>
          <w:szCs w:val="24"/>
          <w:lang w:val="en-GB"/>
        </w:rPr>
        <w:t>?</w:t>
      </w:r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Voi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käyttää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useita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vaihtoehtoja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1BDE7666" w14:textId="4E212193" w:rsidR="00551F84" w:rsidRPr="00C20558" w:rsidRDefault="00551F84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 w:rsidRPr="00C20558">
        <w:rPr>
          <w:rFonts w:cs="Times New Roman"/>
          <w:color w:val="000000"/>
          <w:sz w:val="24"/>
          <w:szCs w:val="24"/>
          <w:lang w:val="en-GB"/>
        </w:rPr>
        <w:t>Tangentia</w:t>
      </w:r>
      <w:r w:rsidR="008D0CF6">
        <w:rPr>
          <w:rFonts w:cs="Times New Roman"/>
          <w:color w:val="000000"/>
          <w:sz w:val="24"/>
          <w:szCs w:val="24"/>
          <w:lang w:val="en-GB"/>
        </w:rPr>
        <w:t>ali</w:t>
      </w:r>
      <w:proofErr w:type="spellEnd"/>
      <w:r w:rsidR="008D0CF6">
        <w:rPr>
          <w:rFonts w:cs="Times New Roman"/>
          <w:color w:val="000000"/>
          <w:sz w:val="24"/>
          <w:szCs w:val="24"/>
          <w:lang w:val="en-GB"/>
        </w:rPr>
        <w:t>.</w:t>
      </w:r>
    </w:p>
    <w:p w14:paraId="4070DA62" w14:textId="58FF1DA5" w:rsidR="00551F84" w:rsidRPr="007969C2" w:rsidRDefault="008D0CF6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u w:val="single"/>
          <w:lang w:val="en-GB"/>
        </w:rPr>
        <w:t>Säteittäinen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4476A556" w14:textId="12C98BA6" w:rsidR="00551F84" w:rsidRPr="00C20558" w:rsidRDefault="008D0CF6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Puolisäteittäinen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16B1B5E0" w14:textId="14B8CB67" w:rsidR="00551F84" w:rsidRPr="00C20558" w:rsidRDefault="006A6C31" w:rsidP="006A5F55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 xml:space="preserve">Mihin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laudan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suuntaan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kutistuu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tai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turpoaa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eniten</w:t>
      </w:r>
      <w:proofErr w:type="spellEnd"/>
      <w:r w:rsidR="00DF36B4">
        <w:rPr>
          <w:rFonts w:cs="Times New Roman"/>
          <w:color w:val="000000"/>
          <w:sz w:val="24"/>
          <w:szCs w:val="24"/>
          <w:lang w:val="en-GB"/>
        </w:rPr>
        <w:t>?</w:t>
      </w:r>
    </w:p>
    <w:p w14:paraId="3A9B1FDA" w14:textId="5D08F1B1" w:rsidR="00551F84" w:rsidRPr="00C20558" w:rsidRDefault="006A6C31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Säteittäiseen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suuntaan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6C21C0FD" w14:textId="37E59971" w:rsidR="00551F84" w:rsidRPr="007969C2" w:rsidRDefault="00551F84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 w:rsidRPr="007969C2">
        <w:rPr>
          <w:rFonts w:cs="Times New Roman"/>
          <w:color w:val="000000"/>
          <w:sz w:val="24"/>
          <w:szCs w:val="24"/>
          <w:u w:val="single"/>
          <w:lang w:val="en-GB"/>
        </w:rPr>
        <w:t>Tangentia</w:t>
      </w:r>
      <w:r w:rsidR="006A6C31">
        <w:rPr>
          <w:rFonts w:cs="Times New Roman"/>
          <w:color w:val="000000"/>
          <w:sz w:val="24"/>
          <w:szCs w:val="24"/>
          <w:u w:val="single"/>
          <w:lang w:val="en-GB"/>
        </w:rPr>
        <w:t>alin</w:t>
      </w:r>
      <w:proofErr w:type="spellEnd"/>
      <w:r w:rsidR="006A6C31">
        <w:rPr>
          <w:rFonts w:cs="Times New Roman"/>
          <w:color w:val="000000"/>
          <w:sz w:val="24"/>
          <w:szCs w:val="24"/>
          <w:u w:val="single"/>
          <w:lang w:val="en-GB"/>
        </w:rPr>
        <w:t xml:space="preserve"> </w:t>
      </w:r>
      <w:proofErr w:type="spellStart"/>
      <w:r w:rsidR="006A6C31">
        <w:rPr>
          <w:rFonts w:cs="Times New Roman"/>
          <w:color w:val="000000"/>
          <w:sz w:val="24"/>
          <w:szCs w:val="24"/>
          <w:u w:val="single"/>
          <w:lang w:val="en-GB"/>
        </w:rPr>
        <w:t>suuntaan</w:t>
      </w:r>
      <w:proofErr w:type="spellEnd"/>
      <w:r w:rsidR="006A6C31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65F59F19" w14:textId="4A343B79" w:rsidR="00551F84" w:rsidRDefault="006A6C31" w:rsidP="006A5F55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Pitkittäiseen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suuntaan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48CA8146" w14:textId="282C3A78" w:rsidR="007969C2" w:rsidRDefault="00E61B11" w:rsidP="00984892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Missä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osassa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männyn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poikkileikkausta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korkeampi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kosteussisältö</w:t>
      </w:r>
      <w:proofErr w:type="spellEnd"/>
      <w:r w:rsidR="00984892">
        <w:rPr>
          <w:rFonts w:cs="Times New Roman"/>
          <w:color w:val="000000"/>
          <w:sz w:val="24"/>
          <w:szCs w:val="24"/>
          <w:lang w:val="en-GB"/>
        </w:rPr>
        <w:t>?</w:t>
      </w:r>
    </w:p>
    <w:p w14:paraId="43625DB6" w14:textId="00F0CA5B" w:rsidR="00984892" w:rsidRPr="00984892" w:rsidRDefault="00E61B11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u w:val="single"/>
          <w:lang w:val="en-GB"/>
        </w:rPr>
        <w:t>Pintapuussa</w:t>
      </w:r>
      <w:proofErr w:type="spellEnd"/>
      <w:r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56025547" w14:textId="20EA8FBD" w:rsidR="00984892" w:rsidRDefault="00E61B11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Sydänpuussa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5A4D88FB" w14:textId="25C4B04E" w:rsidR="00984892" w:rsidRDefault="00E61B11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Molemmat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yhtä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suuret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63446DAE" w14:textId="2C41C5BA" w:rsidR="00174A9B" w:rsidRDefault="00E61B11" w:rsidP="00984892">
      <w:pPr>
        <w:pStyle w:val="Luettelokappale"/>
        <w:numPr>
          <w:ilvl w:val="0"/>
          <w:numId w:val="12"/>
        </w:numPr>
        <w:spacing w:after="0" w:line="240" w:lineRule="auto"/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Mikä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kolmesta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alla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olevasta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leikkauksesta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rakenteeltaan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hienoin</w:t>
      </w:r>
      <w:proofErr w:type="spellEnd"/>
      <w:r w:rsidR="00DF36B4">
        <w:rPr>
          <w:rFonts w:cs="Times New Roman"/>
          <w:color w:val="000000"/>
          <w:sz w:val="24"/>
          <w:szCs w:val="24"/>
          <w:lang w:val="en-GB"/>
        </w:rPr>
        <w:t>?</w:t>
      </w:r>
    </w:p>
    <w:p w14:paraId="3B1D79C7" w14:textId="1635C59E" w:rsidR="00984892" w:rsidRDefault="00984892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A</w:t>
      </w:r>
      <w:r w:rsidR="00E61B11">
        <w:rPr>
          <w:rFonts w:cs="Times New Roman"/>
          <w:color w:val="000000"/>
          <w:sz w:val="24"/>
          <w:szCs w:val="24"/>
          <w:lang w:val="en-GB"/>
        </w:rPr>
        <w:t>ksiaali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(</w:t>
      </w:r>
      <w:proofErr w:type="spellStart"/>
      <w:r w:rsidR="00E61B11">
        <w:rPr>
          <w:rFonts w:cs="Times New Roman"/>
          <w:color w:val="000000"/>
          <w:sz w:val="24"/>
          <w:szCs w:val="24"/>
          <w:lang w:val="en-GB"/>
        </w:rPr>
        <w:t>ristileikkaus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)</w:t>
      </w:r>
    </w:p>
    <w:p w14:paraId="259CBE13" w14:textId="04FB8556" w:rsidR="00984892" w:rsidRDefault="00E61B11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Säteittäinen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>.</w:t>
      </w:r>
    </w:p>
    <w:p w14:paraId="454A1D96" w14:textId="245F40B2" w:rsidR="00984892" w:rsidRPr="00B42E5D" w:rsidRDefault="00984892" w:rsidP="00984892">
      <w:pPr>
        <w:pStyle w:val="Luettelokappale"/>
        <w:numPr>
          <w:ilvl w:val="2"/>
          <w:numId w:val="12"/>
        </w:numPr>
        <w:spacing w:after="0" w:line="240" w:lineRule="auto"/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proofErr w:type="spellStart"/>
      <w:r w:rsidRPr="00B42E5D">
        <w:rPr>
          <w:rFonts w:cs="Times New Roman"/>
          <w:color w:val="000000"/>
          <w:sz w:val="24"/>
          <w:szCs w:val="24"/>
          <w:u w:val="single"/>
          <w:lang w:val="en-GB"/>
        </w:rPr>
        <w:t>Tangentia</w:t>
      </w:r>
      <w:r w:rsidR="00E61B11">
        <w:rPr>
          <w:rFonts w:cs="Times New Roman"/>
          <w:color w:val="000000"/>
          <w:sz w:val="24"/>
          <w:szCs w:val="24"/>
          <w:u w:val="single"/>
          <w:lang w:val="en-GB"/>
        </w:rPr>
        <w:t>ali</w:t>
      </w:r>
      <w:proofErr w:type="spellEnd"/>
      <w:r w:rsidR="00E61B11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77E27D5C" w14:textId="66AEFC22" w:rsidR="00984892" w:rsidRDefault="00C92381" w:rsidP="00984892">
      <w:pPr>
        <w:pStyle w:val="Luettelokappale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Mikä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tarkin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menetelmä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kosteussisällön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määrittämisessä</w:t>
      </w:r>
      <w:proofErr w:type="spellEnd"/>
      <w:r w:rsidR="00DF36B4">
        <w:rPr>
          <w:rFonts w:cs="Times New Roman"/>
          <w:color w:val="000000"/>
          <w:sz w:val="24"/>
          <w:szCs w:val="24"/>
          <w:lang w:val="en-GB"/>
        </w:rPr>
        <w:t>?</w:t>
      </w:r>
    </w:p>
    <w:p w14:paraId="3C5B962A" w14:textId="6150EEBF" w:rsidR="00984892" w:rsidRPr="00984892" w:rsidRDefault="00C92381" w:rsidP="00984892">
      <w:pPr>
        <w:pStyle w:val="Luettelokappale"/>
        <w:numPr>
          <w:ilvl w:val="2"/>
          <w:numId w:val="12"/>
        </w:numPr>
        <w:ind w:left="1134" w:hanging="283"/>
        <w:rPr>
          <w:spacing w:val="-4"/>
          <w:sz w:val="24"/>
          <w:szCs w:val="24"/>
          <w:lang w:val="en-GB"/>
        </w:rPr>
      </w:pPr>
      <w:proofErr w:type="spellStart"/>
      <w:r>
        <w:rPr>
          <w:spacing w:val="-4"/>
          <w:sz w:val="24"/>
          <w:szCs w:val="24"/>
          <w:lang w:val="en-GB" w:eastAsia="lv-LV"/>
        </w:rPr>
        <w:t>Elektroninen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mittausmenetelmä</w:t>
      </w:r>
      <w:proofErr w:type="spellEnd"/>
      <w:r>
        <w:rPr>
          <w:spacing w:val="-4"/>
          <w:sz w:val="24"/>
          <w:szCs w:val="24"/>
          <w:lang w:val="en-GB" w:eastAsia="lv-LV"/>
        </w:rPr>
        <w:t>.</w:t>
      </w:r>
    </w:p>
    <w:p w14:paraId="19A4EF99" w14:textId="59B6518E" w:rsidR="00984892" w:rsidRPr="00984892" w:rsidRDefault="00C92381" w:rsidP="00984892">
      <w:pPr>
        <w:pStyle w:val="Luettelokappale"/>
        <w:numPr>
          <w:ilvl w:val="2"/>
          <w:numId w:val="12"/>
        </w:numPr>
        <w:ind w:left="1134" w:hanging="283"/>
        <w:rPr>
          <w:spacing w:val="-4"/>
          <w:sz w:val="24"/>
          <w:szCs w:val="24"/>
          <w:u w:val="single"/>
          <w:lang w:val="en-GB"/>
        </w:rPr>
      </w:pPr>
      <w:proofErr w:type="spellStart"/>
      <w:r>
        <w:rPr>
          <w:spacing w:val="-4"/>
          <w:sz w:val="24"/>
          <w:szCs w:val="24"/>
          <w:u w:val="single"/>
          <w:lang w:val="en-GB" w:eastAsia="lv-LV"/>
        </w:rPr>
        <w:t>Uunikuivausmenetelmä</w:t>
      </w:r>
      <w:proofErr w:type="spellEnd"/>
      <w:r>
        <w:rPr>
          <w:spacing w:val="-4"/>
          <w:sz w:val="24"/>
          <w:szCs w:val="24"/>
          <w:u w:val="single"/>
          <w:lang w:val="en-GB" w:eastAsia="lv-LV"/>
        </w:rPr>
        <w:t>.</w:t>
      </w:r>
      <w:r w:rsidR="00984892" w:rsidRPr="00984892">
        <w:rPr>
          <w:spacing w:val="-4"/>
          <w:sz w:val="24"/>
          <w:szCs w:val="24"/>
          <w:u w:val="single"/>
          <w:lang w:val="en-GB" w:eastAsia="lv-LV"/>
        </w:rPr>
        <w:t xml:space="preserve"> </w:t>
      </w:r>
    </w:p>
    <w:p w14:paraId="02669DE8" w14:textId="445ED121" w:rsidR="00984892" w:rsidRPr="00984892" w:rsidRDefault="00C92381" w:rsidP="00984892">
      <w:pPr>
        <w:pStyle w:val="Luettelokappale"/>
        <w:numPr>
          <w:ilvl w:val="2"/>
          <w:numId w:val="12"/>
        </w:numPr>
        <w:ind w:left="1134" w:hanging="283"/>
        <w:rPr>
          <w:spacing w:val="-4"/>
          <w:sz w:val="24"/>
          <w:szCs w:val="24"/>
          <w:lang w:val="en-GB"/>
        </w:rPr>
      </w:pPr>
      <w:proofErr w:type="spellStart"/>
      <w:r>
        <w:rPr>
          <w:spacing w:val="-4"/>
          <w:sz w:val="24"/>
          <w:szCs w:val="24"/>
          <w:lang w:val="en-GB" w:eastAsia="lv-LV"/>
        </w:rPr>
        <w:t>Molemmat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yllä</w:t>
      </w:r>
      <w:proofErr w:type="spellEnd"/>
      <w:r>
        <w:rPr>
          <w:spacing w:val="-4"/>
          <w:sz w:val="24"/>
          <w:szCs w:val="24"/>
          <w:lang w:val="en-GB" w:eastAsia="lv-LV"/>
        </w:rPr>
        <w:t xml:space="preserve"> </w:t>
      </w:r>
      <w:proofErr w:type="spellStart"/>
      <w:r>
        <w:rPr>
          <w:spacing w:val="-4"/>
          <w:sz w:val="24"/>
          <w:szCs w:val="24"/>
          <w:lang w:val="en-GB" w:eastAsia="lv-LV"/>
        </w:rPr>
        <w:t>mainitut</w:t>
      </w:r>
      <w:proofErr w:type="spellEnd"/>
      <w:r>
        <w:rPr>
          <w:spacing w:val="-4"/>
          <w:sz w:val="24"/>
          <w:szCs w:val="24"/>
          <w:lang w:val="en-GB" w:eastAsia="lv-LV"/>
        </w:rPr>
        <w:t>.</w:t>
      </w:r>
    </w:p>
    <w:p w14:paraId="440BF438" w14:textId="61D3EBA9" w:rsidR="00984892" w:rsidRDefault="00C92381" w:rsidP="00984892">
      <w:pPr>
        <w:pStyle w:val="Luettelokappale"/>
        <w:numPr>
          <w:ilvl w:val="0"/>
          <w:numId w:val="12"/>
        </w:numPr>
        <w:ind w:left="426" w:hanging="426"/>
        <w:rPr>
          <w:rFonts w:cs="Times New Roman"/>
          <w:color w:val="000000"/>
          <w:sz w:val="24"/>
          <w:szCs w:val="24"/>
          <w:lang w:val="en-GB"/>
        </w:rPr>
      </w:pPr>
      <w:proofErr w:type="spellStart"/>
      <w:r>
        <w:rPr>
          <w:rFonts w:cs="Times New Roman"/>
          <w:color w:val="000000"/>
          <w:sz w:val="24"/>
          <w:szCs w:val="24"/>
          <w:lang w:val="en-GB"/>
        </w:rPr>
        <w:t>Mikä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on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kutistumaan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alkavan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puumateriaalin</w:t>
      </w:r>
      <w:proofErr w:type="spellEnd"/>
      <w:r>
        <w:rPr>
          <w:rFonts w:cs="Times New Roman"/>
          <w:color w:val="000000"/>
          <w:sz w:val="24"/>
          <w:szCs w:val="24"/>
          <w:lang w:val="en-GB"/>
        </w:rPr>
        <w:t xml:space="preserve"> </w:t>
      </w:r>
      <w:proofErr w:type="spellStart"/>
      <w:r>
        <w:rPr>
          <w:rFonts w:cs="Times New Roman"/>
          <w:color w:val="000000"/>
          <w:sz w:val="24"/>
          <w:szCs w:val="24"/>
          <w:lang w:val="en-GB"/>
        </w:rPr>
        <w:t>kosteussisältö</w:t>
      </w:r>
      <w:proofErr w:type="spellEnd"/>
      <w:r w:rsidR="00DF36B4">
        <w:rPr>
          <w:rFonts w:cs="Times New Roman"/>
          <w:color w:val="000000"/>
          <w:sz w:val="24"/>
          <w:szCs w:val="24"/>
          <w:lang w:val="en-GB"/>
        </w:rPr>
        <w:t>?</w:t>
      </w:r>
    </w:p>
    <w:p w14:paraId="57BC9712" w14:textId="0BAA2F4C" w:rsidR="00DF36B4" w:rsidRDefault="00DF36B4" w:rsidP="00DF36B4">
      <w:pPr>
        <w:pStyle w:val="Luettelokappale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>50%</w:t>
      </w:r>
      <w:r w:rsidR="00C92381">
        <w:rPr>
          <w:rFonts w:cs="Times New Roman"/>
          <w:color w:val="000000"/>
          <w:sz w:val="24"/>
          <w:szCs w:val="24"/>
          <w:lang w:val="en-GB"/>
        </w:rPr>
        <w:t>.</w:t>
      </w:r>
    </w:p>
    <w:p w14:paraId="4A2E390F" w14:textId="60D5F879" w:rsidR="00DF36B4" w:rsidRDefault="00DF36B4" w:rsidP="00DF36B4">
      <w:pPr>
        <w:pStyle w:val="Luettelokappale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lang w:val="en-GB"/>
        </w:rPr>
      </w:pPr>
      <w:r>
        <w:rPr>
          <w:rFonts w:cs="Times New Roman"/>
          <w:color w:val="000000"/>
          <w:sz w:val="24"/>
          <w:szCs w:val="24"/>
          <w:lang w:val="en-GB"/>
        </w:rPr>
        <w:t>40%</w:t>
      </w:r>
      <w:r w:rsidR="00C92381">
        <w:rPr>
          <w:rFonts w:cs="Times New Roman"/>
          <w:color w:val="000000"/>
          <w:sz w:val="24"/>
          <w:szCs w:val="24"/>
          <w:lang w:val="en-GB"/>
        </w:rPr>
        <w:t>.</w:t>
      </w:r>
    </w:p>
    <w:p w14:paraId="6A4FDF4B" w14:textId="3D4A2764" w:rsidR="00DF36B4" w:rsidRPr="00B42E5D" w:rsidRDefault="00DF36B4" w:rsidP="00DF36B4">
      <w:pPr>
        <w:pStyle w:val="Luettelokappale"/>
        <w:numPr>
          <w:ilvl w:val="2"/>
          <w:numId w:val="12"/>
        </w:numPr>
        <w:ind w:left="1134" w:hanging="283"/>
        <w:rPr>
          <w:rFonts w:cs="Times New Roman"/>
          <w:color w:val="000000"/>
          <w:sz w:val="24"/>
          <w:szCs w:val="24"/>
          <w:u w:val="single"/>
          <w:lang w:val="en-GB"/>
        </w:rPr>
      </w:pPr>
      <w:r w:rsidRPr="00B42E5D">
        <w:rPr>
          <w:rFonts w:cs="Times New Roman"/>
          <w:color w:val="000000"/>
          <w:sz w:val="24"/>
          <w:szCs w:val="24"/>
          <w:u w:val="single"/>
          <w:lang w:val="en-GB"/>
        </w:rPr>
        <w:t>30%</w:t>
      </w:r>
      <w:r w:rsidR="00C92381">
        <w:rPr>
          <w:rFonts w:cs="Times New Roman"/>
          <w:color w:val="000000"/>
          <w:sz w:val="24"/>
          <w:szCs w:val="24"/>
          <w:u w:val="single"/>
          <w:lang w:val="en-GB"/>
        </w:rPr>
        <w:t>.</w:t>
      </w:r>
    </w:p>
    <w:p w14:paraId="13B08003" w14:textId="5C613D6F" w:rsidR="00345AB4" w:rsidRDefault="00C92381" w:rsidP="00B42E5D">
      <w:pPr>
        <w:pStyle w:val="Luettelokappale"/>
        <w:numPr>
          <w:ilvl w:val="0"/>
          <w:numId w:val="12"/>
        </w:numPr>
        <w:ind w:hanging="72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Jos </w:t>
      </w:r>
      <w:proofErr w:type="spellStart"/>
      <w:r>
        <w:rPr>
          <w:sz w:val="24"/>
          <w:szCs w:val="24"/>
          <w:lang w:val="en-GB"/>
        </w:rPr>
        <w:t>puun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tiheys</w:t>
      </w:r>
      <w:proofErr w:type="spellEnd"/>
      <w:r>
        <w:rPr>
          <w:sz w:val="24"/>
          <w:szCs w:val="24"/>
          <w:lang w:val="en-GB"/>
        </w:rPr>
        <w:t xml:space="preserve"> on </w:t>
      </w:r>
      <w:proofErr w:type="spellStart"/>
      <w:r>
        <w:rPr>
          <w:sz w:val="24"/>
          <w:szCs w:val="24"/>
          <w:lang w:val="en-GB"/>
        </w:rPr>
        <w:t>suurempi</w:t>
      </w:r>
      <w:proofErr w:type="spellEnd"/>
      <w:r>
        <w:rPr>
          <w:sz w:val="24"/>
          <w:szCs w:val="24"/>
          <w:lang w:val="en-GB"/>
        </w:rPr>
        <w:t xml:space="preserve">, </w:t>
      </w:r>
      <w:proofErr w:type="spellStart"/>
      <w:r>
        <w:rPr>
          <w:sz w:val="24"/>
          <w:szCs w:val="24"/>
          <w:lang w:val="en-GB"/>
        </w:rPr>
        <w:t>sen</w:t>
      </w:r>
      <w:proofErr w:type="spellEnd"/>
      <w:r w:rsidR="00B42E5D">
        <w:rPr>
          <w:sz w:val="24"/>
          <w:szCs w:val="24"/>
          <w:lang w:val="en-GB"/>
        </w:rPr>
        <w:t>:</w:t>
      </w:r>
    </w:p>
    <w:p w14:paraId="05FEB9F8" w14:textId="2CE001EC" w:rsidR="00B42E5D" w:rsidRPr="00B42E5D" w:rsidRDefault="00C92381" w:rsidP="00B42E5D">
      <w:pPr>
        <w:pStyle w:val="Luettelokappale"/>
        <w:numPr>
          <w:ilvl w:val="2"/>
          <w:numId w:val="12"/>
        </w:numPr>
        <w:ind w:left="1134" w:hanging="321"/>
        <w:rPr>
          <w:sz w:val="24"/>
          <w:szCs w:val="24"/>
          <w:u w:val="single"/>
          <w:lang w:val="en-GB"/>
        </w:rPr>
      </w:pPr>
      <w:proofErr w:type="spellStart"/>
      <w:r>
        <w:rPr>
          <w:sz w:val="24"/>
          <w:szCs w:val="24"/>
          <w:u w:val="single"/>
          <w:lang w:val="en-GB"/>
        </w:rPr>
        <w:t>Lujuus</w:t>
      </w:r>
      <w:proofErr w:type="spellEnd"/>
      <w:r>
        <w:rPr>
          <w:sz w:val="24"/>
          <w:szCs w:val="24"/>
          <w:u w:val="single"/>
          <w:lang w:val="en-GB"/>
        </w:rPr>
        <w:t xml:space="preserve"> on </w:t>
      </w:r>
      <w:proofErr w:type="spellStart"/>
      <w:r>
        <w:rPr>
          <w:sz w:val="24"/>
          <w:szCs w:val="24"/>
          <w:u w:val="single"/>
          <w:lang w:val="en-GB"/>
        </w:rPr>
        <w:t>parempi</w:t>
      </w:r>
      <w:proofErr w:type="spellEnd"/>
      <w:r>
        <w:rPr>
          <w:sz w:val="24"/>
          <w:szCs w:val="24"/>
          <w:u w:val="single"/>
          <w:lang w:val="en-GB"/>
        </w:rPr>
        <w:t>.</w:t>
      </w:r>
    </w:p>
    <w:p w14:paraId="64A188DA" w14:textId="197EAAB6" w:rsidR="00FE0C7A" w:rsidRDefault="00C92381" w:rsidP="002F3ED1">
      <w:pPr>
        <w:pStyle w:val="Luettelokappale"/>
        <w:numPr>
          <w:ilvl w:val="2"/>
          <w:numId w:val="12"/>
        </w:numPr>
        <w:ind w:left="1134" w:hanging="321"/>
        <w:rPr>
          <w:sz w:val="24"/>
          <w:szCs w:val="24"/>
          <w:lang w:val="en-GB"/>
        </w:rPr>
      </w:pPr>
      <w:proofErr w:type="spellStart"/>
      <w:r>
        <w:rPr>
          <w:sz w:val="24"/>
          <w:szCs w:val="24"/>
          <w:lang w:val="en-GB"/>
        </w:rPr>
        <w:t>Lujuus</w:t>
      </w:r>
      <w:proofErr w:type="spellEnd"/>
      <w:r>
        <w:rPr>
          <w:sz w:val="24"/>
          <w:szCs w:val="24"/>
          <w:lang w:val="en-GB"/>
        </w:rPr>
        <w:t xml:space="preserve"> on </w:t>
      </w:r>
      <w:proofErr w:type="spellStart"/>
      <w:r>
        <w:rPr>
          <w:sz w:val="24"/>
          <w:szCs w:val="24"/>
          <w:lang w:val="en-GB"/>
        </w:rPr>
        <w:t>heikompi</w:t>
      </w:r>
      <w:proofErr w:type="spellEnd"/>
      <w:r>
        <w:rPr>
          <w:sz w:val="24"/>
          <w:szCs w:val="24"/>
          <w:lang w:val="en-GB"/>
        </w:rPr>
        <w:t>.</w:t>
      </w:r>
    </w:p>
    <w:p w14:paraId="798238BB" w14:textId="13C75659" w:rsidR="00C92381" w:rsidRPr="00C92381" w:rsidRDefault="004F4EA2" w:rsidP="004F4EA2">
      <w:pPr>
        <w:jc w:val="left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4F16C79B" w14:textId="334EAC14" w:rsidR="000F3393" w:rsidRPr="00E35967" w:rsidRDefault="004F4EA2" w:rsidP="00097645">
      <w:pPr>
        <w:pStyle w:val="Otsikko1"/>
        <w:rPr>
          <w:lang w:val="en-GB"/>
        </w:rPr>
      </w:pPr>
      <w:bookmarkStart w:id="19" w:name="_Toc101294828"/>
      <w:proofErr w:type="spellStart"/>
      <w:r>
        <w:rPr>
          <w:lang w:val="en-GB"/>
        </w:rPr>
        <w:lastRenderedPageBreak/>
        <w:t>Tapaustutkimusten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analysointi</w:t>
      </w:r>
      <w:bookmarkEnd w:id="19"/>
      <w:proofErr w:type="spellEnd"/>
    </w:p>
    <w:p w14:paraId="55BE3040" w14:textId="7617E58F" w:rsidR="0002165B" w:rsidRPr="00353472" w:rsidRDefault="004F4EA2" w:rsidP="004F4EA2">
      <w:pPr>
        <w:rPr>
          <w:rFonts w:eastAsiaTheme="majorEastAsia" w:cstheme="majorBidi"/>
          <w:bCs/>
          <w:sz w:val="24"/>
          <w:szCs w:val="24"/>
          <w:lang w:val="en-GB"/>
        </w:rPr>
      </w:pP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Valitse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jokin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puulajeista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(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mänty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,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tammi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tai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kuusi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)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ja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luonnehdi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niin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paljon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kuin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voit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. Tee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karakterisointi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-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piirrä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kuvia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,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näytä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 w:rsidRPr="004F4EA2">
        <w:rPr>
          <w:rFonts w:eastAsiaTheme="majorEastAsia" w:cstheme="majorBidi"/>
          <w:bCs/>
          <w:sz w:val="24"/>
          <w:szCs w:val="24"/>
          <w:lang w:val="en-GB"/>
        </w:rPr>
        <w:t>dataa</w:t>
      </w:r>
      <w:proofErr w:type="spellEnd"/>
      <w:r w:rsidRPr="004F4EA2">
        <w:rPr>
          <w:rFonts w:eastAsiaTheme="majorEastAsia" w:cstheme="majorBidi"/>
          <w:bCs/>
          <w:sz w:val="24"/>
          <w:szCs w:val="24"/>
          <w:lang w:val="en-GB"/>
        </w:rPr>
        <w:t xml:space="preserve">, </w:t>
      </w:r>
      <w:r>
        <w:rPr>
          <w:rFonts w:eastAsiaTheme="majorEastAsia" w:cstheme="majorBidi"/>
          <w:bCs/>
          <w:sz w:val="24"/>
          <w:szCs w:val="24"/>
          <w:lang w:val="en-GB"/>
        </w:rPr>
        <w:t xml:space="preserve">tee </w:t>
      </w:r>
      <w:proofErr w:type="spellStart"/>
      <w:r>
        <w:rPr>
          <w:rFonts w:eastAsiaTheme="majorEastAsia" w:cstheme="majorBidi"/>
          <w:bCs/>
          <w:sz w:val="24"/>
          <w:szCs w:val="24"/>
          <w:lang w:val="en-GB"/>
        </w:rPr>
        <w:t>luonnoksia</w:t>
      </w:r>
      <w:proofErr w:type="spellEnd"/>
      <w:r>
        <w:rPr>
          <w:rFonts w:eastAsiaTheme="majorEastAsia" w:cstheme="majorBidi"/>
          <w:bCs/>
          <w:sz w:val="24"/>
          <w:szCs w:val="24"/>
          <w:lang w:val="en-GB"/>
        </w:rPr>
        <w:t xml:space="preserve"> </w:t>
      </w:r>
      <w:proofErr w:type="spellStart"/>
      <w:r>
        <w:rPr>
          <w:rFonts w:eastAsiaTheme="majorEastAsia" w:cstheme="majorBidi"/>
          <w:bCs/>
          <w:sz w:val="24"/>
          <w:szCs w:val="24"/>
          <w:lang w:val="en-GB"/>
        </w:rPr>
        <w:t>jne</w:t>
      </w:r>
      <w:proofErr w:type="spellEnd"/>
      <w:r>
        <w:rPr>
          <w:rFonts w:eastAsiaTheme="majorEastAsia" w:cstheme="majorBidi"/>
          <w:bCs/>
          <w:sz w:val="24"/>
          <w:szCs w:val="24"/>
          <w:lang w:val="en-GB"/>
        </w:rPr>
        <w:t>.</w:t>
      </w:r>
    </w:p>
    <w:sectPr w:rsidR="0002165B" w:rsidRPr="00353472" w:rsidSect="00C20558">
      <w:headerReference w:type="default" r:id="rId15"/>
      <w:footerReference w:type="default" r:id="rId16"/>
      <w:footerReference w:type="first" r:id="rId17"/>
      <w:pgSz w:w="11907" w:h="16839" w:code="9"/>
      <w:pgMar w:top="0" w:right="1559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BA516" w14:textId="77777777" w:rsidR="000F79D3" w:rsidRDefault="000F79D3" w:rsidP="00D45945">
      <w:r>
        <w:separator/>
      </w:r>
    </w:p>
  </w:endnote>
  <w:endnote w:type="continuationSeparator" w:id="0">
    <w:p w14:paraId="10FAA545" w14:textId="77777777" w:rsidR="000F79D3" w:rsidRDefault="000F79D3" w:rsidP="00D45945">
      <w:r>
        <w:continuationSeparator/>
      </w:r>
    </w:p>
  </w:endnote>
  <w:endnote w:type="continuationNotice" w:id="1">
    <w:p w14:paraId="5C5355BE" w14:textId="77777777" w:rsidR="000F79D3" w:rsidRDefault="000F79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sz w:val="24"/>
        <w:szCs w:val="24"/>
      </w:rPr>
    </w:sdtEndPr>
    <w:sdtContent>
      <w:p w14:paraId="6A7D9A01" w14:textId="448CE92A" w:rsidR="007B5290" w:rsidRPr="00075072" w:rsidRDefault="007B5290">
        <w:pPr>
          <w:pStyle w:val="Alatunniste"/>
          <w:pBdr>
            <w:top w:val="single" w:sz="4" w:space="1" w:color="D9D9D9" w:themeColor="background1" w:themeShade="D9"/>
          </w:pBdr>
          <w:jc w:val="right"/>
          <w:rPr>
            <w:sz w:val="24"/>
            <w:szCs w:val="24"/>
          </w:rPr>
        </w:pPr>
        <w:r w:rsidRPr="00075072">
          <w:rPr>
            <w:noProof/>
            <w:sz w:val="24"/>
            <w:szCs w:val="24"/>
            <w:lang w:val="lv-LV" w:eastAsia="lv-LV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75072">
          <w:rPr>
            <w:sz w:val="24"/>
            <w:szCs w:val="24"/>
          </w:rPr>
          <w:fldChar w:fldCharType="begin"/>
        </w:r>
        <w:r w:rsidRPr="00075072">
          <w:rPr>
            <w:sz w:val="24"/>
            <w:szCs w:val="24"/>
          </w:rPr>
          <w:instrText xml:space="preserve"> PAGE   \* MERGEFORMAT </w:instrText>
        </w:r>
        <w:r w:rsidRPr="00075072">
          <w:rPr>
            <w:sz w:val="24"/>
            <w:szCs w:val="24"/>
          </w:rPr>
          <w:fldChar w:fldCharType="separate"/>
        </w:r>
        <w:r w:rsidR="002A0894" w:rsidRPr="00075072">
          <w:rPr>
            <w:noProof/>
            <w:sz w:val="24"/>
            <w:szCs w:val="24"/>
          </w:rPr>
          <w:t>1</w:t>
        </w:r>
        <w:r w:rsidRPr="00075072">
          <w:rPr>
            <w:noProof/>
            <w:sz w:val="24"/>
            <w:szCs w:val="24"/>
          </w:rPr>
          <w:fldChar w:fldCharType="end"/>
        </w:r>
        <w:r w:rsidRPr="00075072">
          <w:rPr>
            <w:sz w:val="24"/>
            <w:szCs w:val="24"/>
          </w:rPr>
          <w:t xml:space="preserve"> | </w:t>
        </w:r>
        <w:proofErr w:type="spellStart"/>
        <w:r w:rsidR="00075072" w:rsidRPr="00075072">
          <w:rPr>
            <w:color w:val="7F7F7F" w:themeColor="background1" w:themeShade="7F"/>
            <w:spacing w:val="60"/>
            <w:sz w:val="24"/>
            <w:szCs w:val="24"/>
          </w:rPr>
          <w:t>Sivu</w:t>
        </w:r>
        <w:proofErr w:type="spellEnd"/>
      </w:p>
    </w:sdtContent>
  </w:sdt>
  <w:p w14:paraId="7B0BF032" w14:textId="637DA65B" w:rsidR="007B5290" w:rsidRDefault="007B5290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7B5290" w:rsidRDefault="007B5290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lv-LV" w:eastAsia="lv-LV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rFonts w:ascii="Arial Narrow" w:hAnsi="Arial Narrow"/>
        <w:noProof/>
        <w:lang w:val="lv-LV" w:eastAsia="lv-LV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62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6FF5B" w14:textId="77777777" w:rsidR="000F79D3" w:rsidRDefault="000F79D3" w:rsidP="00D45945">
      <w:r>
        <w:separator/>
      </w:r>
    </w:p>
  </w:footnote>
  <w:footnote w:type="continuationSeparator" w:id="0">
    <w:p w14:paraId="6B019AD2" w14:textId="77777777" w:rsidR="000F79D3" w:rsidRDefault="000F79D3" w:rsidP="00D45945">
      <w:r>
        <w:continuationSeparator/>
      </w:r>
    </w:p>
  </w:footnote>
  <w:footnote w:type="continuationNotice" w:id="1">
    <w:p w14:paraId="2CC638A0" w14:textId="77777777" w:rsidR="000F79D3" w:rsidRDefault="000F79D3"/>
  </w:footnote>
  <w:footnote w:id="2">
    <w:p w14:paraId="3BAAA257" w14:textId="4D60EF79" w:rsidR="008B47A4" w:rsidRPr="008B47A4" w:rsidRDefault="008B47A4">
      <w:pPr>
        <w:pStyle w:val="Alaviitteenteksti"/>
        <w:rPr>
          <w:sz w:val="12"/>
          <w:szCs w:val="12"/>
          <w:lang w:val="lv-LV"/>
        </w:rPr>
      </w:pPr>
      <w:r w:rsidRPr="008B47A4">
        <w:rPr>
          <w:rStyle w:val="Alaviitteenviite"/>
          <w:sz w:val="12"/>
          <w:szCs w:val="12"/>
        </w:rPr>
        <w:footnoteRef/>
      </w:r>
      <w:r w:rsidRPr="008B47A4">
        <w:rPr>
          <w:sz w:val="12"/>
          <w:szCs w:val="12"/>
        </w:rPr>
        <w:t xml:space="preserve"> https://www.swedishwood.com/building-with-wood/about-glulam/choosing_glulam/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7B5290" w:rsidRDefault="007B5290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rFonts w:eastAsiaTheme="majorEastAsia" w:cstheme="majorBidi"/>
        <w:b/>
        <w:bCs/>
        <w:noProof/>
        <w:color w:val="538135"/>
        <w:sz w:val="28"/>
        <w:szCs w:val="24"/>
        <w:lang w:val="lv-LV" w:eastAsia="lv-LV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1945DA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22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9CB75E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yi6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r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GJAi122qot5JgaIRKHR7S4XlJEDDphZbn09SU&#10;RNDHaaADOXAapvPYLQWnwmpUtBzY46frl0H2CDinGK7qqnPrTF/3AjOSdSQv3yPDW+n6ihe7hrXK&#10;avGCYc3hRYDcVp0ESRasWbE1auafa7OxYDUrwVSB5U8XJRa4RkkX1WdZkrkafjBBlv0BPniFt1zP&#10;DYywbHlauHoJ/v8WrlH28fbDbBn9mxr9esW/Nwv99n3SxX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>
      <w:tab/>
    </w:r>
    <w:r>
      <w:tab/>
    </w:r>
  </w:p>
  <w:p w14:paraId="620CE327" w14:textId="77777777" w:rsidR="007B5290" w:rsidRDefault="007B529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7B5290" w:rsidRDefault="007B529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7B5290" w:rsidRDefault="007B529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C69B6"/>
    <w:multiLevelType w:val="hybridMultilevel"/>
    <w:tmpl w:val="3744BBE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36F49C2E">
      <w:start w:val="1"/>
      <w:numFmt w:val="lowerLetter"/>
      <w:lvlText w:val="%3)"/>
      <w:lvlJc w:val="right"/>
      <w:pPr>
        <w:ind w:left="2160" w:hanging="180"/>
      </w:pPr>
      <w:rPr>
        <w:rFonts w:ascii="Verdana" w:eastAsiaTheme="minorHAnsi" w:hAnsi="Verdana"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F00E9"/>
    <w:multiLevelType w:val="multilevel"/>
    <w:tmpl w:val="EF78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  <w:sz w:val="24"/>
        <w:szCs w:val="24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13989"/>
    <w:multiLevelType w:val="hybridMultilevel"/>
    <w:tmpl w:val="1B2E1A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ABF"/>
    <w:multiLevelType w:val="hybridMultilevel"/>
    <w:tmpl w:val="CD9463C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46B"/>
    <w:multiLevelType w:val="hybridMultilevel"/>
    <w:tmpl w:val="834A3838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C774B"/>
    <w:multiLevelType w:val="hybridMultilevel"/>
    <w:tmpl w:val="877ABB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0732A"/>
    <w:multiLevelType w:val="hybridMultilevel"/>
    <w:tmpl w:val="DDA0C27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F56A3"/>
    <w:multiLevelType w:val="hybridMultilevel"/>
    <w:tmpl w:val="D3142FE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A4BEB"/>
    <w:multiLevelType w:val="multilevel"/>
    <w:tmpl w:val="68B8D5C6"/>
    <w:lvl w:ilvl="0">
      <w:start w:val="1"/>
      <w:numFmt w:val="decimal"/>
      <w:pStyle w:val="att"/>
      <w:lvlText w:val="%1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10"/>
        </w:tabs>
        <w:ind w:left="111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00"/>
        </w:tabs>
        <w:ind w:left="21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60"/>
        </w:tabs>
        <w:ind w:left="24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20"/>
        </w:tabs>
        <w:ind w:left="28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180"/>
        </w:tabs>
        <w:ind w:left="3180" w:hanging="2880"/>
      </w:pPr>
      <w:rPr>
        <w:rFonts w:hint="default"/>
      </w:rPr>
    </w:lvl>
  </w:abstractNum>
  <w:abstractNum w:abstractNumId="9" w15:restartNumberingAfterBreak="0">
    <w:nsid w:val="31472B8F"/>
    <w:multiLevelType w:val="multilevel"/>
    <w:tmpl w:val="E1DAF952"/>
    <w:lvl w:ilvl="0">
      <w:start w:val="1"/>
      <w:numFmt w:val="decimal"/>
      <w:pStyle w:val="Otsikk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0" w15:restartNumberingAfterBreak="0">
    <w:nsid w:val="436A7071"/>
    <w:multiLevelType w:val="hybridMultilevel"/>
    <w:tmpl w:val="C50617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9A05B1"/>
    <w:multiLevelType w:val="hybridMultilevel"/>
    <w:tmpl w:val="261EA10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F9C11CE"/>
    <w:multiLevelType w:val="hybridMultilevel"/>
    <w:tmpl w:val="9504631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BE2735"/>
    <w:multiLevelType w:val="hybridMultilevel"/>
    <w:tmpl w:val="88CA3A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E27BAC"/>
    <w:multiLevelType w:val="hybridMultilevel"/>
    <w:tmpl w:val="76EA6C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341C1"/>
    <w:multiLevelType w:val="hybridMultilevel"/>
    <w:tmpl w:val="8C645F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091D0E"/>
    <w:multiLevelType w:val="hybridMultilevel"/>
    <w:tmpl w:val="AC48FAB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017385">
    <w:abstractNumId w:val="12"/>
  </w:num>
  <w:num w:numId="2" w16cid:durableId="585067723">
    <w:abstractNumId w:val="9"/>
  </w:num>
  <w:num w:numId="3" w16cid:durableId="767967532">
    <w:abstractNumId w:val="8"/>
  </w:num>
  <w:num w:numId="4" w16cid:durableId="637538107">
    <w:abstractNumId w:val="1"/>
  </w:num>
  <w:num w:numId="5" w16cid:durableId="602687431">
    <w:abstractNumId w:val="5"/>
  </w:num>
  <w:num w:numId="6" w16cid:durableId="146672964">
    <w:abstractNumId w:val="7"/>
  </w:num>
  <w:num w:numId="7" w16cid:durableId="1835340083">
    <w:abstractNumId w:val="9"/>
    <w:lvlOverride w:ilvl="0">
      <w:startOverride w:val="2"/>
    </w:lvlOverride>
    <w:lvlOverride w:ilvl="1">
      <w:startOverride w:val="2"/>
    </w:lvlOverride>
    <w:lvlOverride w:ilvl="2">
      <w:startOverride w:val="3"/>
    </w:lvlOverride>
  </w:num>
  <w:num w:numId="8" w16cid:durableId="1616524316">
    <w:abstractNumId w:val="6"/>
  </w:num>
  <w:num w:numId="9" w16cid:durableId="1158618150">
    <w:abstractNumId w:val="3"/>
  </w:num>
  <w:num w:numId="10" w16cid:durableId="863634178">
    <w:abstractNumId w:val="11"/>
  </w:num>
  <w:num w:numId="11" w16cid:durableId="826746771">
    <w:abstractNumId w:val="13"/>
  </w:num>
  <w:num w:numId="12" w16cid:durableId="1492065024">
    <w:abstractNumId w:val="0"/>
  </w:num>
  <w:num w:numId="13" w16cid:durableId="1751926949">
    <w:abstractNumId w:val="4"/>
  </w:num>
  <w:num w:numId="14" w16cid:durableId="825782304">
    <w:abstractNumId w:val="2"/>
  </w:num>
  <w:num w:numId="15" w16cid:durableId="233586993">
    <w:abstractNumId w:val="10"/>
  </w:num>
  <w:num w:numId="16" w16cid:durableId="747045176">
    <w:abstractNumId w:val="17"/>
  </w:num>
  <w:num w:numId="17" w16cid:durableId="1691688602">
    <w:abstractNumId w:val="15"/>
  </w:num>
  <w:num w:numId="18" w16cid:durableId="2052224385">
    <w:abstractNumId w:val="16"/>
  </w:num>
  <w:num w:numId="19" w16cid:durableId="1374773099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51FD"/>
    <w:rsid w:val="00007AEE"/>
    <w:rsid w:val="000102D2"/>
    <w:rsid w:val="0001057E"/>
    <w:rsid w:val="000107C7"/>
    <w:rsid w:val="00011573"/>
    <w:rsid w:val="00011F78"/>
    <w:rsid w:val="00012104"/>
    <w:rsid w:val="00012C8C"/>
    <w:rsid w:val="00014525"/>
    <w:rsid w:val="00015F3B"/>
    <w:rsid w:val="000160D1"/>
    <w:rsid w:val="00016106"/>
    <w:rsid w:val="000170DF"/>
    <w:rsid w:val="00017C19"/>
    <w:rsid w:val="00017FC5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6DDE"/>
    <w:rsid w:val="00040189"/>
    <w:rsid w:val="00040372"/>
    <w:rsid w:val="0004123A"/>
    <w:rsid w:val="0004172E"/>
    <w:rsid w:val="00042C69"/>
    <w:rsid w:val="00042F0C"/>
    <w:rsid w:val="00044D7F"/>
    <w:rsid w:val="000456AC"/>
    <w:rsid w:val="00046E02"/>
    <w:rsid w:val="00047636"/>
    <w:rsid w:val="00050FC4"/>
    <w:rsid w:val="00052489"/>
    <w:rsid w:val="00052537"/>
    <w:rsid w:val="00053C4E"/>
    <w:rsid w:val="000544A9"/>
    <w:rsid w:val="0005527A"/>
    <w:rsid w:val="000554ED"/>
    <w:rsid w:val="00056152"/>
    <w:rsid w:val="00056723"/>
    <w:rsid w:val="00060996"/>
    <w:rsid w:val="00062C41"/>
    <w:rsid w:val="000643C3"/>
    <w:rsid w:val="00065B7F"/>
    <w:rsid w:val="00065FAB"/>
    <w:rsid w:val="00067201"/>
    <w:rsid w:val="00067D57"/>
    <w:rsid w:val="00070DF4"/>
    <w:rsid w:val="000717FA"/>
    <w:rsid w:val="00071EA8"/>
    <w:rsid w:val="00071F0D"/>
    <w:rsid w:val="00072630"/>
    <w:rsid w:val="000734A1"/>
    <w:rsid w:val="000740DD"/>
    <w:rsid w:val="00075072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97645"/>
    <w:rsid w:val="000A03A7"/>
    <w:rsid w:val="000A1151"/>
    <w:rsid w:val="000A17FA"/>
    <w:rsid w:val="000A1A92"/>
    <w:rsid w:val="000A224D"/>
    <w:rsid w:val="000A236A"/>
    <w:rsid w:val="000A2DCE"/>
    <w:rsid w:val="000A4FFB"/>
    <w:rsid w:val="000A5170"/>
    <w:rsid w:val="000A56F0"/>
    <w:rsid w:val="000A5E73"/>
    <w:rsid w:val="000B0F6B"/>
    <w:rsid w:val="000B241E"/>
    <w:rsid w:val="000B2454"/>
    <w:rsid w:val="000B298B"/>
    <w:rsid w:val="000B29F9"/>
    <w:rsid w:val="000B2B57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272D"/>
    <w:rsid w:val="000C3F7C"/>
    <w:rsid w:val="000C4C39"/>
    <w:rsid w:val="000C53DA"/>
    <w:rsid w:val="000C5DB3"/>
    <w:rsid w:val="000C6001"/>
    <w:rsid w:val="000C7400"/>
    <w:rsid w:val="000C7734"/>
    <w:rsid w:val="000C7E75"/>
    <w:rsid w:val="000D1306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2C5A"/>
    <w:rsid w:val="000F3393"/>
    <w:rsid w:val="000F39B1"/>
    <w:rsid w:val="000F3F6B"/>
    <w:rsid w:val="000F416C"/>
    <w:rsid w:val="000F438E"/>
    <w:rsid w:val="000F4AFA"/>
    <w:rsid w:val="000F4E70"/>
    <w:rsid w:val="000F649F"/>
    <w:rsid w:val="000F6887"/>
    <w:rsid w:val="000F727E"/>
    <w:rsid w:val="000F79D3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065"/>
    <w:rsid w:val="001128B7"/>
    <w:rsid w:val="00112CC3"/>
    <w:rsid w:val="00113B93"/>
    <w:rsid w:val="00113E31"/>
    <w:rsid w:val="00114F5A"/>
    <w:rsid w:val="00114FCC"/>
    <w:rsid w:val="00116E0F"/>
    <w:rsid w:val="001212CB"/>
    <w:rsid w:val="0012209A"/>
    <w:rsid w:val="0012336E"/>
    <w:rsid w:val="00123DAA"/>
    <w:rsid w:val="001252FF"/>
    <w:rsid w:val="00125C17"/>
    <w:rsid w:val="00126661"/>
    <w:rsid w:val="001305BE"/>
    <w:rsid w:val="00131E8F"/>
    <w:rsid w:val="001321B0"/>
    <w:rsid w:val="00133E2A"/>
    <w:rsid w:val="0013418B"/>
    <w:rsid w:val="0013492F"/>
    <w:rsid w:val="001352BB"/>
    <w:rsid w:val="0013613D"/>
    <w:rsid w:val="00136528"/>
    <w:rsid w:val="00136B2A"/>
    <w:rsid w:val="0013743B"/>
    <w:rsid w:val="0013778B"/>
    <w:rsid w:val="00137FCB"/>
    <w:rsid w:val="00140C71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6EC8"/>
    <w:rsid w:val="00157CA5"/>
    <w:rsid w:val="0016054D"/>
    <w:rsid w:val="0016095D"/>
    <w:rsid w:val="001611DC"/>
    <w:rsid w:val="00161C11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428D"/>
    <w:rsid w:val="00174A9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718"/>
    <w:rsid w:val="001A294D"/>
    <w:rsid w:val="001A2962"/>
    <w:rsid w:val="001A61F1"/>
    <w:rsid w:val="001A673B"/>
    <w:rsid w:val="001B0D3F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1F7972"/>
    <w:rsid w:val="00202D07"/>
    <w:rsid w:val="002030EA"/>
    <w:rsid w:val="002031EC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1897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27A1E"/>
    <w:rsid w:val="002317D6"/>
    <w:rsid w:val="00232567"/>
    <w:rsid w:val="0023375C"/>
    <w:rsid w:val="00233897"/>
    <w:rsid w:val="002340F0"/>
    <w:rsid w:val="00235DCC"/>
    <w:rsid w:val="00236605"/>
    <w:rsid w:val="00236BBE"/>
    <w:rsid w:val="002375A0"/>
    <w:rsid w:val="00237745"/>
    <w:rsid w:val="002407C3"/>
    <w:rsid w:val="00240E57"/>
    <w:rsid w:val="0024161E"/>
    <w:rsid w:val="00241678"/>
    <w:rsid w:val="00241A7F"/>
    <w:rsid w:val="00243B36"/>
    <w:rsid w:val="00243D7A"/>
    <w:rsid w:val="00244F5D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2D7F"/>
    <w:rsid w:val="00293637"/>
    <w:rsid w:val="00293840"/>
    <w:rsid w:val="002949E6"/>
    <w:rsid w:val="00295359"/>
    <w:rsid w:val="002956D0"/>
    <w:rsid w:val="00295D20"/>
    <w:rsid w:val="002A039C"/>
    <w:rsid w:val="002A06CA"/>
    <w:rsid w:val="002A0894"/>
    <w:rsid w:val="002A1042"/>
    <w:rsid w:val="002A10EB"/>
    <w:rsid w:val="002A1225"/>
    <w:rsid w:val="002A36A8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C721A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5B75"/>
    <w:rsid w:val="002D65C8"/>
    <w:rsid w:val="002E0FD2"/>
    <w:rsid w:val="002E4CA3"/>
    <w:rsid w:val="002E5A52"/>
    <w:rsid w:val="002E60CF"/>
    <w:rsid w:val="002E6CD7"/>
    <w:rsid w:val="002E7350"/>
    <w:rsid w:val="002F4FBA"/>
    <w:rsid w:val="002F5B93"/>
    <w:rsid w:val="002F5E53"/>
    <w:rsid w:val="002F6179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173D"/>
    <w:rsid w:val="0031320B"/>
    <w:rsid w:val="00313231"/>
    <w:rsid w:val="00314190"/>
    <w:rsid w:val="00314239"/>
    <w:rsid w:val="00314718"/>
    <w:rsid w:val="00314ABE"/>
    <w:rsid w:val="00315891"/>
    <w:rsid w:val="003158C2"/>
    <w:rsid w:val="00317A72"/>
    <w:rsid w:val="0032011C"/>
    <w:rsid w:val="00320D3F"/>
    <w:rsid w:val="00321053"/>
    <w:rsid w:val="003216E5"/>
    <w:rsid w:val="0032328B"/>
    <w:rsid w:val="00323DF6"/>
    <w:rsid w:val="00324DE8"/>
    <w:rsid w:val="00325687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481E"/>
    <w:rsid w:val="0033581C"/>
    <w:rsid w:val="003361AE"/>
    <w:rsid w:val="003362C1"/>
    <w:rsid w:val="00336626"/>
    <w:rsid w:val="003402D2"/>
    <w:rsid w:val="00340369"/>
    <w:rsid w:val="003405ED"/>
    <w:rsid w:val="00340D33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3472"/>
    <w:rsid w:val="00354B4B"/>
    <w:rsid w:val="003559F1"/>
    <w:rsid w:val="003578ED"/>
    <w:rsid w:val="003601CE"/>
    <w:rsid w:val="00360663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96D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4626"/>
    <w:rsid w:val="00397185"/>
    <w:rsid w:val="00397B9F"/>
    <w:rsid w:val="00397CB1"/>
    <w:rsid w:val="003A25FE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427"/>
    <w:rsid w:val="003C79F5"/>
    <w:rsid w:val="003C7D91"/>
    <w:rsid w:val="003D0434"/>
    <w:rsid w:val="003D0622"/>
    <w:rsid w:val="003D0D3F"/>
    <w:rsid w:val="003D0FF4"/>
    <w:rsid w:val="003D29CB"/>
    <w:rsid w:val="003D2B44"/>
    <w:rsid w:val="003D2BD9"/>
    <w:rsid w:val="003D39E9"/>
    <w:rsid w:val="003D3D1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3E"/>
    <w:rsid w:val="00401851"/>
    <w:rsid w:val="00402F19"/>
    <w:rsid w:val="004047B5"/>
    <w:rsid w:val="0040587A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39CD"/>
    <w:rsid w:val="004243E0"/>
    <w:rsid w:val="0042515D"/>
    <w:rsid w:val="00426998"/>
    <w:rsid w:val="0042721D"/>
    <w:rsid w:val="00427CE3"/>
    <w:rsid w:val="00431D8E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2E99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15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853DF"/>
    <w:rsid w:val="00486B3C"/>
    <w:rsid w:val="00486F4F"/>
    <w:rsid w:val="0048729C"/>
    <w:rsid w:val="0049029B"/>
    <w:rsid w:val="004910B0"/>
    <w:rsid w:val="0049134C"/>
    <w:rsid w:val="00491B99"/>
    <w:rsid w:val="0049241B"/>
    <w:rsid w:val="00492D91"/>
    <w:rsid w:val="00493DA6"/>
    <w:rsid w:val="00496221"/>
    <w:rsid w:val="004965B7"/>
    <w:rsid w:val="00496A1A"/>
    <w:rsid w:val="004A0DB9"/>
    <w:rsid w:val="004A138E"/>
    <w:rsid w:val="004A1E01"/>
    <w:rsid w:val="004A2B0D"/>
    <w:rsid w:val="004A38A4"/>
    <w:rsid w:val="004A3FFF"/>
    <w:rsid w:val="004A5152"/>
    <w:rsid w:val="004A5193"/>
    <w:rsid w:val="004A5A26"/>
    <w:rsid w:val="004A61D9"/>
    <w:rsid w:val="004A62C5"/>
    <w:rsid w:val="004A75B6"/>
    <w:rsid w:val="004A76F2"/>
    <w:rsid w:val="004A7EB3"/>
    <w:rsid w:val="004A7FD0"/>
    <w:rsid w:val="004B2632"/>
    <w:rsid w:val="004B3B5E"/>
    <w:rsid w:val="004B4085"/>
    <w:rsid w:val="004B5582"/>
    <w:rsid w:val="004C0D11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6F5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4EA2"/>
    <w:rsid w:val="004F62C6"/>
    <w:rsid w:val="00501686"/>
    <w:rsid w:val="005018A4"/>
    <w:rsid w:val="00501B18"/>
    <w:rsid w:val="00501EED"/>
    <w:rsid w:val="005053E2"/>
    <w:rsid w:val="0050688A"/>
    <w:rsid w:val="00510EEC"/>
    <w:rsid w:val="005128A6"/>
    <w:rsid w:val="00513E5D"/>
    <w:rsid w:val="00513F6E"/>
    <w:rsid w:val="005142D3"/>
    <w:rsid w:val="005170C7"/>
    <w:rsid w:val="00520247"/>
    <w:rsid w:val="005217F8"/>
    <w:rsid w:val="00521FAD"/>
    <w:rsid w:val="00523A67"/>
    <w:rsid w:val="00523FF7"/>
    <w:rsid w:val="00527919"/>
    <w:rsid w:val="005300F6"/>
    <w:rsid w:val="0053033F"/>
    <w:rsid w:val="00530504"/>
    <w:rsid w:val="00530C79"/>
    <w:rsid w:val="005314E7"/>
    <w:rsid w:val="00532A6D"/>
    <w:rsid w:val="00532B6E"/>
    <w:rsid w:val="005334D9"/>
    <w:rsid w:val="005373E6"/>
    <w:rsid w:val="00537EAB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84A"/>
    <w:rsid w:val="00550888"/>
    <w:rsid w:val="00551F84"/>
    <w:rsid w:val="0055373E"/>
    <w:rsid w:val="0055498E"/>
    <w:rsid w:val="00555E3A"/>
    <w:rsid w:val="0055611B"/>
    <w:rsid w:val="0055614A"/>
    <w:rsid w:val="00556AD1"/>
    <w:rsid w:val="00557935"/>
    <w:rsid w:val="00557B86"/>
    <w:rsid w:val="00560648"/>
    <w:rsid w:val="00561806"/>
    <w:rsid w:val="00561A36"/>
    <w:rsid w:val="00563B7F"/>
    <w:rsid w:val="005643FD"/>
    <w:rsid w:val="00564526"/>
    <w:rsid w:val="00564809"/>
    <w:rsid w:val="00565039"/>
    <w:rsid w:val="0057062A"/>
    <w:rsid w:val="00571FB0"/>
    <w:rsid w:val="005721B7"/>
    <w:rsid w:val="00572242"/>
    <w:rsid w:val="00572768"/>
    <w:rsid w:val="00572C27"/>
    <w:rsid w:val="00572C77"/>
    <w:rsid w:val="005731F4"/>
    <w:rsid w:val="005732A8"/>
    <w:rsid w:val="00573C37"/>
    <w:rsid w:val="005743B7"/>
    <w:rsid w:val="00575655"/>
    <w:rsid w:val="00575CF5"/>
    <w:rsid w:val="00576B4A"/>
    <w:rsid w:val="00577FA2"/>
    <w:rsid w:val="00580A03"/>
    <w:rsid w:val="005812D6"/>
    <w:rsid w:val="00582F98"/>
    <w:rsid w:val="00583541"/>
    <w:rsid w:val="00584509"/>
    <w:rsid w:val="00584B5C"/>
    <w:rsid w:val="00584B8C"/>
    <w:rsid w:val="00584CAA"/>
    <w:rsid w:val="0058545A"/>
    <w:rsid w:val="0058577D"/>
    <w:rsid w:val="005861AA"/>
    <w:rsid w:val="00587381"/>
    <w:rsid w:val="00591032"/>
    <w:rsid w:val="00591B78"/>
    <w:rsid w:val="005936A1"/>
    <w:rsid w:val="005937CE"/>
    <w:rsid w:val="00596E7D"/>
    <w:rsid w:val="00597898"/>
    <w:rsid w:val="00597D6A"/>
    <w:rsid w:val="005A11D3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C7692"/>
    <w:rsid w:val="005D062F"/>
    <w:rsid w:val="005D215E"/>
    <w:rsid w:val="005D2896"/>
    <w:rsid w:val="005D2A8C"/>
    <w:rsid w:val="005D42E9"/>
    <w:rsid w:val="005D4F63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5EB"/>
    <w:rsid w:val="005E5B9E"/>
    <w:rsid w:val="005E5F76"/>
    <w:rsid w:val="005E6860"/>
    <w:rsid w:val="005E7A0A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2D9"/>
    <w:rsid w:val="005F5EEB"/>
    <w:rsid w:val="005F683C"/>
    <w:rsid w:val="005F77A0"/>
    <w:rsid w:val="005F7C90"/>
    <w:rsid w:val="005F7D24"/>
    <w:rsid w:val="006006EB"/>
    <w:rsid w:val="0060297D"/>
    <w:rsid w:val="00603595"/>
    <w:rsid w:val="00603A27"/>
    <w:rsid w:val="006041DB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1CBA"/>
    <w:rsid w:val="00622066"/>
    <w:rsid w:val="006222AC"/>
    <w:rsid w:val="00622A03"/>
    <w:rsid w:val="00623791"/>
    <w:rsid w:val="00623E50"/>
    <w:rsid w:val="006246EE"/>
    <w:rsid w:val="00624B3B"/>
    <w:rsid w:val="00626509"/>
    <w:rsid w:val="0062762A"/>
    <w:rsid w:val="00630B08"/>
    <w:rsid w:val="00631697"/>
    <w:rsid w:val="00632786"/>
    <w:rsid w:val="006341AC"/>
    <w:rsid w:val="00634FAE"/>
    <w:rsid w:val="0063786C"/>
    <w:rsid w:val="00637EFE"/>
    <w:rsid w:val="00641616"/>
    <w:rsid w:val="0064307D"/>
    <w:rsid w:val="00645193"/>
    <w:rsid w:val="006452AE"/>
    <w:rsid w:val="00645F6F"/>
    <w:rsid w:val="00646E75"/>
    <w:rsid w:val="00647984"/>
    <w:rsid w:val="006507A9"/>
    <w:rsid w:val="00652B53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4E36"/>
    <w:rsid w:val="00666CF8"/>
    <w:rsid w:val="006671DB"/>
    <w:rsid w:val="00670C2C"/>
    <w:rsid w:val="00670E1C"/>
    <w:rsid w:val="00671CB6"/>
    <w:rsid w:val="00672398"/>
    <w:rsid w:val="00672BAE"/>
    <w:rsid w:val="006732CF"/>
    <w:rsid w:val="00673434"/>
    <w:rsid w:val="00674078"/>
    <w:rsid w:val="006740E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19EC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3726"/>
    <w:rsid w:val="00694BF8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89E"/>
    <w:rsid w:val="006A3AE3"/>
    <w:rsid w:val="006A3C2D"/>
    <w:rsid w:val="006A3CE9"/>
    <w:rsid w:val="006A4632"/>
    <w:rsid w:val="006A4B6D"/>
    <w:rsid w:val="006A55A9"/>
    <w:rsid w:val="006A5F55"/>
    <w:rsid w:val="006A6C31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45B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1B1B"/>
    <w:rsid w:val="006E20D8"/>
    <w:rsid w:val="006E277C"/>
    <w:rsid w:val="006E3726"/>
    <w:rsid w:val="006E3E37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079E2"/>
    <w:rsid w:val="00710090"/>
    <w:rsid w:val="00711345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2206"/>
    <w:rsid w:val="00723300"/>
    <w:rsid w:val="00723B56"/>
    <w:rsid w:val="007241BE"/>
    <w:rsid w:val="007257F0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5C8C"/>
    <w:rsid w:val="007476A1"/>
    <w:rsid w:val="00750110"/>
    <w:rsid w:val="00750A26"/>
    <w:rsid w:val="00750F1A"/>
    <w:rsid w:val="00751121"/>
    <w:rsid w:val="00751754"/>
    <w:rsid w:val="007525D0"/>
    <w:rsid w:val="00752825"/>
    <w:rsid w:val="00752D3D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1E7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2CA1"/>
    <w:rsid w:val="0077300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2947"/>
    <w:rsid w:val="007839F3"/>
    <w:rsid w:val="00783E79"/>
    <w:rsid w:val="00783F33"/>
    <w:rsid w:val="00784629"/>
    <w:rsid w:val="00786F5F"/>
    <w:rsid w:val="00790B12"/>
    <w:rsid w:val="007917B1"/>
    <w:rsid w:val="007917B9"/>
    <w:rsid w:val="00791AA4"/>
    <w:rsid w:val="00791F86"/>
    <w:rsid w:val="00792B9C"/>
    <w:rsid w:val="00794422"/>
    <w:rsid w:val="00794907"/>
    <w:rsid w:val="007969C2"/>
    <w:rsid w:val="007A09F3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290"/>
    <w:rsid w:val="007B5AE8"/>
    <w:rsid w:val="007B6F8A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B45"/>
    <w:rsid w:val="00803E72"/>
    <w:rsid w:val="00804C43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031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6DB8"/>
    <w:rsid w:val="00857302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61A2"/>
    <w:rsid w:val="00876439"/>
    <w:rsid w:val="008771B1"/>
    <w:rsid w:val="00877F88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3459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3D5D"/>
    <w:rsid w:val="008A4809"/>
    <w:rsid w:val="008A4896"/>
    <w:rsid w:val="008A4BCF"/>
    <w:rsid w:val="008A4E56"/>
    <w:rsid w:val="008A56B1"/>
    <w:rsid w:val="008A6463"/>
    <w:rsid w:val="008A743B"/>
    <w:rsid w:val="008B18ED"/>
    <w:rsid w:val="008B37D6"/>
    <w:rsid w:val="008B3DC9"/>
    <w:rsid w:val="008B47A4"/>
    <w:rsid w:val="008B7407"/>
    <w:rsid w:val="008B7D8F"/>
    <w:rsid w:val="008B7FD5"/>
    <w:rsid w:val="008C077F"/>
    <w:rsid w:val="008C2102"/>
    <w:rsid w:val="008C2930"/>
    <w:rsid w:val="008C32AC"/>
    <w:rsid w:val="008C33B2"/>
    <w:rsid w:val="008C3415"/>
    <w:rsid w:val="008C49B1"/>
    <w:rsid w:val="008C6690"/>
    <w:rsid w:val="008C6B05"/>
    <w:rsid w:val="008D0AAF"/>
    <w:rsid w:val="008D0CF6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7CBC"/>
    <w:rsid w:val="008F7DC3"/>
    <w:rsid w:val="0090040A"/>
    <w:rsid w:val="009009C5"/>
    <w:rsid w:val="00901D17"/>
    <w:rsid w:val="00901D42"/>
    <w:rsid w:val="00902B8C"/>
    <w:rsid w:val="00902ECC"/>
    <w:rsid w:val="009051DA"/>
    <w:rsid w:val="0090554D"/>
    <w:rsid w:val="009056C6"/>
    <w:rsid w:val="009063F7"/>
    <w:rsid w:val="00910EC0"/>
    <w:rsid w:val="00911288"/>
    <w:rsid w:val="00911566"/>
    <w:rsid w:val="00912031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27298"/>
    <w:rsid w:val="00930662"/>
    <w:rsid w:val="00931540"/>
    <w:rsid w:val="00931AD8"/>
    <w:rsid w:val="00931C6B"/>
    <w:rsid w:val="00932660"/>
    <w:rsid w:val="00934EBF"/>
    <w:rsid w:val="0093595B"/>
    <w:rsid w:val="009364FF"/>
    <w:rsid w:val="0093679A"/>
    <w:rsid w:val="00936BC1"/>
    <w:rsid w:val="009373AE"/>
    <w:rsid w:val="00942587"/>
    <w:rsid w:val="00942CBA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74F"/>
    <w:rsid w:val="00955CA9"/>
    <w:rsid w:val="00957426"/>
    <w:rsid w:val="00957846"/>
    <w:rsid w:val="00957E6C"/>
    <w:rsid w:val="00962890"/>
    <w:rsid w:val="009629E0"/>
    <w:rsid w:val="00964049"/>
    <w:rsid w:val="009645DC"/>
    <w:rsid w:val="00964B8F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3B2"/>
    <w:rsid w:val="0097442E"/>
    <w:rsid w:val="0097501D"/>
    <w:rsid w:val="009750D5"/>
    <w:rsid w:val="00975513"/>
    <w:rsid w:val="00976C0A"/>
    <w:rsid w:val="00980029"/>
    <w:rsid w:val="0098062D"/>
    <w:rsid w:val="0098109E"/>
    <w:rsid w:val="009812DE"/>
    <w:rsid w:val="009830C5"/>
    <w:rsid w:val="00983BC8"/>
    <w:rsid w:val="00984892"/>
    <w:rsid w:val="00984B1C"/>
    <w:rsid w:val="00985C09"/>
    <w:rsid w:val="00985C2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E2E"/>
    <w:rsid w:val="009B7FD2"/>
    <w:rsid w:val="009C0AE8"/>
    <w:rsid w:val="009C0C19"/>
    <w:rsid w:val="009C17A1"/>
    <w:rsid w:val="009C1E05"/>
    <w:rsid w:val="009C1EBE"/>
    <w:rsid w:val="009C2950"/>
    <w:rsid w:val="009C324D"/>
    <w:rsid w:val="009C35D0"/>
    <w:rsid w:val="009C3697"/>
    <w:rsid w:val="009C3B0C"/>
    <w:rsid w:val="009C3F55"/>
    <w:rsid w:val="009C5121"/>
    <w:rsid w:val="009C5250"/>
    <w:rsid w:val="009C65FC"/>
    <w:rsid w:val="009C7BAE"/>
    <w:rsid w:val="009D01D2"/>
    <w:rsid w:val="009D17F2"/>
    <w:rsid w:val="009D3871"/>
    <w:rsid w:val="009D3CEE"/>
    <w:rsid w:val="009D3E36"/>
    <w:rsid w:val="009D49D1"/>
    <w:rsid w:val="009D573E"/>
    <w:rsid w:val="009D5F3E"/>
    <w:rsid w:val="009D6263"/>
    <w:rsid w:val="009D6F58"/>
    <w:rsid w:val="009D70C4"/>
    <w:rsid w:val="009D7874"/>
    <w:rsid w:val="009E049B"/>
    <w:rsid w:val="009E072B"/>
    <w:rsid w:val="009E3187"/>
    <w:rsid w:val="009E393A"/>
    <w:rsid w:val="009E46B9"/>
    <w:rsid w:val="009E490A"/>
    <w:rsid w:val="009E4E4D"/>
    <w:rsid w:val="009E57F4"/>
    <w:rsid w:val="009E5BF7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566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D85"/>
    <w:rsid w:val="00A2005E"/>
    <w:rsid w:val="00A21007"/>
    <w:rsid w:val="00A21AC2"/>
    <w:rsid w:val="00A237CF"/>
    <w:rsid w:val="00A23BA1"/>
    <w:rsid w:val="00A2403A"/>
    <w:rsid w:val="00A24C76"/>
    <w:rsid w:val="00A24FA9"/>
    <w:rsid w:val="00A2607C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35B"/>
    <w:rsid w:val="00A42561"/>
    <w:rsid w:val="00A42F7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55"/>
    <w:rsid w:val="00A54A8B"/>
    <w:rsid w:val="00A54C83"/>
    <w:rsid w:val="00A55437"/>
    <w:rsid w:val="00A55879"/>
    <w:rsid w:val="00A56461"/>
    <w:rsid w:val="00A56A8E"/>
    <w:rsid w:val="00A571A3"/>
    <w:rsid w:val="00A576F4"/>
    <w:rsid w:val="00A578C7"/>
    <w:rsid w:val="00A608B5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480D"/>
    <w:rsid w:val="00A951D7"/>
    <w:rsid w:val="00A95C2F"/>
    <w:rsid w:val="00A961B0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554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5E5F"/>
    <w:rsid w:val="00AC705E"/>
    <w:rsid w:val="00AC769E"/>
    <w:rsid w:val="00AC77AA"/>
    <w:rsid w:val="00AC7AC2"/>
    <w:rsid w:val="00AC7BF2"/>
    <w:rsid w:val="00AD074D"/>
    <w:rsid w:val="00AD0E74"/>
    <w:rsid w:val="00AD1555"/>
    <w:rsid w:val="00AD15EA"/>
    <w:rsid w:val="00AD32D5"/>
    <w:rsid w:val="00AD330B"/>
    <w:rsid w:val="00AD3EF1"/>
    <w:rsid w:val="00AD4025"/>
    <w:rsid w:val="00AD4484"/>
    <w:rsid w:val="00AD4F47"/>
    <w:rsid w:val="00AD6ADB"/>
    <w:rsid w:val="00AD6B6F"/>
    <w:rsid w:val="00AD6E60"/>
    <w:rsid w:val="00AD71D5"/>
    <w:rsid w:val="00AD7C89"/>
    <w:rsid w:val="00AE17F4"/>
    <w:rsid w:val="00AE1CA8"/>
    <w:rsid w:val="00AE1F59"/>
    <w:rsid w:val="00AE2D97"/>
    <w:rsid w:val="00AE3228"/>
    <w:rsid w:val="00AE403F"/>
    <w:rsid w:val="00AE471C"/>
    <w:rsid w:val="00AE4B48"/>
    <w:rsid w:val="00AE5B0D"/>
    <w:rsid w:val="00AE5FE7"/>
    <w:rsid w:val="00AE6FC9"/>
    <w:rsid w:val="00AE7B7B"/>
    <w:rsid w:val="00AF3BF6"/>
    <w:rsid w:val="00AF3CAF"/>
    <w:rsid w:val="00AF4F6D"/>
    <w:rsid w:val="00AF543A"/>
    <w:rsid w:val="00AF5F12"/>
    <w:rsid w:val="00AF73F1"/>
    <w:rsid w:val="00B01B47"/>
    <w:rsid w:val="00B03118"/>
    <w:rsid w:val="00B04621"/>
    <w:rsid w:val="00B06056"/>
    <w:rsid w:val="00B074C7"/>
    <w:rsid w:val="00B07F53"/>
    <w:rsid w:val="00B103DB"/>
    <w:rsid w:val="00B11CB3"/>
    <w:rsid w:val="00B11CBC"/>
    <w:rsid w:val="00B12333"/>
    <w:rsid w:val="00B1276C"/>
    <w:rsid w:val="00B139C3"/>
    <w:rsid w:val="00B13C5B"/>
    <w:rsid w:val="00B14532"/>
    <w:rsid w:val="00B15CDF"/>
    <w:rsid w:val="00B202AC"/>
    <w:rsid w:val="00B210BD"/>
    <w:rsid w:val="00B21CB1"/>
    <w:rsid w:val="00B2258A"/>
    <w:rsid w:val="00B23213"/>
    <w:rsid w:val="00B23823"/>
    <w:rsid w:val="00B24B68"/>
    <w:rsid w:val="00B24DA6"/>
    <w:rsid w:val="00B25D38"/>
    <w:rsid w:val="00B26688"/>
    <w:rsid w:val="00B26E31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94C"/>
    <w:rsid w:val="00B404BA"/>
    <w:rsid w:val="00B411CE"/>
    <w:rsid w:val="00B423F5"/>
    <w:rsid w:val="00B42E5D"/>
    <w:rsid w:val="00B4305D"/>
    <w:rsid w:val="00B4354D"/>
    <w:rsid w:val="00B43683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3AD0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792A"/>
    <w:rsid w:val="00B67C9D"/>
    <w:rsid w:val="00B67CD2"/>
    <w:rsid w:val="00B72656"/>
    <w:rsid w:val="00B741E2"/>
    <w:rsid w:val="00B748F4"/>
    <w:rsid w:val="00B77B58"/>
    <w:rsid w:val="00B804AB"/>
    <w:rsid w:val="00B8191F"/>
    <w:rsid w:val="00B81C82"/>
    <w:rsid w:val="00B833A4"/>
    <w:rsid w:val="00B84096"/>
    <w:rsid w:val="00B84DA6"/>
    <w:rsid w:val="00B855B8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61A0"/>
    <w:rsid w:val="00B97077"/>
    <w:rsid w:val="00B97470"/>
    <w:rsid w:val="00B9757B"/>
    <w:rsid w:val="00B97EFC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5E0A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660"/>
    <w:rsid w:val="00BC77C3"/>
    <w:rsid w:val="00BC7B54"/>
    <w:rsid w:val="00BD0861"/>
    <w:rsid w:val="00BD0DDC"/>
    <w:rsid w:val="00BD1C01"/>
    <w:rsid w:val="00BD2027"/>
    <w:rsid w:val="00BD27A0"/>
    <w:rsid w:val="00BD725E"/>
    <w:rsid w:val="00BD73CC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3F4"/>
    <w:rsid w:val="00BF39EE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0558"/>
    <w:rsid w:val="00C225F2"/>
    <w:rsid w:val="00C22B26"/>
    <w:rsid w:val="00C24D81"/>
    <w:rsid w:val="00C26095"/>
    <w:rsid w:val="00C26625"/>
    <w:rsid w:val="00C278DE"/>
    <w:rsid w:val="00C30597"/>
    <w:rsid w:val="00C30B58"/>
    <w:rsid w:val="00C31332"/>
    <w:rsid w:val="00C31390"/>
    <w:rsid w:val="00C3214C"/>
    <w:rsid w:val="00C3284E"/>
    <w:rsid w:val="00C32C9C"/>
    <w:rsid w:val="00C331A6"/>
    <w:rsid w:val="00C3346D"/>
    <w:rsid w:val="00C342D1"/>
    <w:rsid w:val="00C35446"/>
    <w:rsid w:val="00C35BFB"/>
    <w:rsid w:val="00C35D48"/>
    <w:rsid w:val="00C365CA"/>
    <w:rsid w:val="00C41C1D"/>
    <w:rsid w:val="00C4218C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22A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6F"/>
    <w:rsid w:val="00C70FC9"/>
    <w:rsid w:val="00C7180F"/>
    <w:rsid w:val="00C72978"/>
    <w:rsid w:val="00C73D0E"/>
    <w:rsid w:val="00C74CB5"/>
    <w:rsid w:val="00C74FCF"/>
    <w:rsid w:val="00C77130"/>
    <w:rsid w:val="00C8222A"/>
    <w:rsid w:val="00C831A3"/>
    <w:rsid w:val="00C838A7"/>
    <w:rsid w:val="00C83AD7"/>
    <w:rsid w:val="00C84A85"/>
    <w:rsid w:val="00C84CDD"/>
    <w:rsid w:val="00C8675A"/>
    <w:rsid w:val="00C87406"/>
    <w:rsid w:val="00C877CF"/>
    <w:rsid w:val="00C8786A"/>
    <w:rsid w:val="00C91003"/>
    <w:rsid w:val="00C9125A"/>
    <w:rsid w:val="00C92381"/>
    <w:rsid w:val="00C93471"/>
    <w:rsid w:val="00C9350D"/>
    <w:rsid w:val="00C93AD7"/>
    <w:rsid w:val="00C94422"/>
    <w:rsid w:val="00C94715"/>
    <w:rsid w:val="00C9480B"/>
    <w:rsid w:val="00C94C35"/>
    <w:rsid w:val="00C955D3"/>
    <w:rsid w:val="00C96057"/>
    <w:rsid w:val="00C97337"/>
    <w:rsid w:val="00C97392"/>
    <w:rsid w:val="00C97D04"/>
    <w:rsid w:val="00CA085F"/>
    <w:rsid w:val="00CA1DB0"/>
    <w:rsid w:val="00CA3352"/>
    <w:rsid w:val="00CA3425"/>
    <w:rsid w:val="00CA39A5"/>
    <w:rsid w:val="00CA5063"/>
    <w:rsid w:val="00CA526C"/>
    <w:rsid w:val="00CA5F0D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64F"/>
    <w:rsid w:val="00CB5939"/>
    <w:rsid w:val="00CB7B3C"/>
    <w:rsid w:val="00CC2AEB"/>
    <w:rsid w:val="00CC2CD2"/>
    <w:rsid w:val="00CC550A"/>
    <w:rsid w:val="00CC782A"/>
    <w:rsid w:val="00CC7852"/>
    <w:rsid w:val="00CC7938"/>
    <w:rsid w:val="00CC7DE9"/>
    <w:rsid w:val="00CD01D9"/>
    <w:rsid w:val="00CD27C5"/>
    <w:rsid w:val="00CD30B8"/>
    <w:rsid w:val="00CD374F"/>
    <w:rsid w:val="00CD4746"/>
    <w:rsid w:val="00CD49DE"/>
    <w:rsid w:val="00CD583B"/>
    <w:rsid w:val="00CD58F0"/>
    <w:rsid w:val="00CD7467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54CA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618C"/>
    <w:rsid w:val="00D07907"/>
    <w:rsid w:val="00D079BF"/>
    <w:rsid w:val="00D07F03"/>
    <w:rsid w:val="00D114B6"/>
    <w:rsid w:val="00D12DF0"/>
    <w:rsid w:val="00D133FA"/>
    <w:rsid w:val="00D1603D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3BD7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3CF9"/>
    <w:rsid w:val="00D34933"/>
    <w:rsid w:val="00D35009"/>
    <w:rsid w:val="00D35E91"/>
    <w:rsid w:val="00D3643B"/>
    <w:rsid w:val="00D37C0E"/>
    <w:rsid w:val="00D40943"/>
    <w:rsid w:val="00D40B2B"/>
    <w:rsid w:val="00D41E76"/>
    <w:rsid w:val="00D43C8A"/>
    <w:rsid w:val="00D4457E"/>
    <w:rsid w:val="00D44C0C"/>
    <w:rsid w:val="00D44E9F"/>
    <w:rsid w:val="00D45807"/>
    <w:rsid w:val="00D45945"/>
    <w:rsid w:val="00D45C8B"/>
    <w:rsid w:val="00D50A48"/>
    <w:rsid w:val="00D520EE"/>
    <w:rsid w:val="00D54B64"/>
    <w:rsid w:val="00D54DE9"/>
    <w:rsid w:val="00D54FCF"/>
    <w:rsid w:val="00D55664"/>
    <w:rsid w:val="00D56516"/>
    <w:rsid w:val="00D574B1"/>
    <w:rsid w:val="00D57DFA"/>
    <w:rsid w:val="00D60C5E"/>
    <w:rsid w:val="00D63110"/>
    <w:rsid w:val="00D63C14"/>
    <w:rsid w:val="00D64D6F"/>
    <w:rsid w:val="00D65719"/>
    <w:rsid w:val="00D65E7C"/>
    <w:rsid w:val="00D66420"/>
    <w:rsid w:val="00D66593"/>
    <w:rsid w:val="00D67329"/>
    <w:rsid w:val="00D709E6"/>
    <w:rsid w:val="00D72020"/>
    <w:rsid w:val="00D733C4"/>
    <w:rsid w:val="00D7352A"/>
    <w:rsid w:val="00D73F07"/>
    <w:rsid w:val="00D749AE"/>
    <w:rsid w:val="00D761D7"/>
    <w:rsid w:val="00D766F3"/>
    <w:rsid w:val="00D7751B"/>
    <w:rsid w:val="00D803CD"/>
    <w:rsid w:val="00D80437"/>
    <w:rsid w:val="00D84CE5"/>
    <w:rsid w:val="00D85BE7"/>
    <w:rsid w:val="00D8704C"/>
    <w:rsid w:val="00D876AE"/>
    <w:rsid w:val="00D90500"/>
    <w:rsid w:val="00D90869"/>
    <w:rsid w:val="00D90A8C"/>
    <w:rsid w:val="00D90F96"/>
    <w:rsid w:val="00D91AA5"/>
    <w:rsid w:val="00D91BD8"/>
    <w:rsid w:val="00D91DC7"/>
    <w:rsid w:val="00D92CC1"/>
    <w:rsid w:val="00D94FFD"/>
    <w:rsid w:val="00D95883"/>
    <w:rsid w:val="00D95F57"/>
    <w:rsid w:val="00D97539"/>
    <w:rsid w:val="00D97B15"/>
    <w:rsid w:val="00DA01C2"/>
    <w:rsid w:val="00DA1775"/>
    <w:rsid w:val="00DA1CEE"/>
    <w:rsid w:val="00DA2487"/>
    <w:rsid w:val="00DA3DAD"/>
    <w:rsid w:val="00DA4BFB"/>
    <w:rsid w:val="00DA4F68"/>
    <w:rsid w:val="00DA57CD"/>
    <w:rsid w:val="00DA6E83"/>
    <w:rsid w:val="00DA76E5"/>
    <w:rsid w:val="00DA79AD"/>
    <w:rsid w:val="00DA7A91"/>
    <w:rsid w:val="00DA7C7F"/>
    <w:rsid w:val="00DA7D61"/>
    <w:rsid w:val="00DB020D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35E"/>
    <w:rsid w:val="00DC454B"/>
    <w:rsid w:val="00DC53F0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4A30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16FC"/>
    <w:rsid w:val="00DF352B"/>
    <w:rsid w:val="00DF36B4"/>
    <w:rsid w:val="00DF4369"/>
    <w:rsid w:val="00DF4441"/>
    <w:rsid w:val="00DF6348"/>
    <w:rsid w:val="00DF658B"/>
    <w:rsid w:val="00DF76C3"/>
    <w:rsid w:val="00E00EFC"/>
    <w:rsid w:val="00E02766"/>
    <w:rsid w:val="00E02CB9"/>
    <w:rsid w:val="00E02E6D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3D3B"/>
    <w:rsid w:val="00E35437"/>
    <w:rsid w:val="00E3596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47987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1B11"/>
    <w:rsid w:val="00E621EB"/>
    <w:rsid w:val="00E636BE"/>
    <w:rsid w:val="00E6540C"/>
    <w:rsid w:val="00E6541E"/>
    <w:rsid w:val="00E655D6"/>
    <w:rsid w:val="00E65BDE"/>
    <w:rsid w:val="00E65E6C"/>
    <w:rsid w:val="00E669FF"/>
    <w:rsid w:val="00E70475"/>
    <w:rsid w:val="00E706B3"/>
    <w:rsid w:val="00E70DF7"/>
    <w:rsid w:val="00E7294B"/>
    <w:rsid w:val="00E72C90"/>
    <w:rsid w:val="00E731DD"/>
    <w:rsid w:val="00E73B49"/>
    <w:rsid w:val="00E73F67"/>
    <w:rsid w:val="00E74974"/>
    <w:rsid w:val="00E74DEC"/>
    <w:rsid w:val="00E74F32"/>
    <w:rsid w:val="00E75A13"/>
    <w:rsid w:val="00E76333"/>
    <w:rsid w:val="00E77B8C"/>
    <w:rsid w:val="00E80886"/>
    <w:rsid w:val="00E8132C"/>
    <w:rsid w:val="00E81E2A"/>
    <w:rsid w:val="00E858F9"/>
    <w:rsid w:val="00E85CD1"/>
    <w:rsid w:val="00E85CE4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519B"/>
    <w:rsid w:val="00EB5292"/>
    <w:rsid w:val="00EB6A2C"/>
    <w:rsid w:val="00EB75D7"/>
    <w:rsid w:val="00EB773D"/>
    <w:rsid w:val="00EB7753"/>
    <w:rsid w:val="00EB7882"/>
    <w:rsid w:val="00EC0E92"/>
    <w:rsid w:val="00EC1F56"/>
    <w:rsid w:val="00EC25B7"/>
    <w:rsid w:val="00EC2BF2"/>
    <w:rsid w:val="00EC5F78"/>
    <w:rsid w:val="00ED1EB4"/>
    <w:rsid w:val="00ED1F76"/>
    <w:rsid w:val="00ED2951"/>
    <w:rsid w:val="00ED312B"/>
    <w:rsid w:val="00ED35FE"/>
    <w:rsid w:val="00ED4BFB"/>
    <w:rsid w:val="00EE07DA"/>
    <w:rsid w:val="00EE0952"/>
    <w:rsid w:val="00EE261E"/>
    <w:rsid w:val="00EE31D4"/>
    <w:rsid w:val="00EE3865"/>
    <w:rsid w:val="00EE458D"/>
    <w:rsid w:val="00EE79FD"/>
    <w:rsid w:val="00EE7C5F"/>
    <w:rsid w:val="00EE7EA3"/>
    <w:rsid w:val="00EF020C"/>
    <w:rsid w:val="00EF0616"/>
    <w:rsid w:val="00EF11C3"/>
    <w:rsid w:val="00EF1CB6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4185"/>
    <w:rsid w:val="00F05F1D"/>
    <w:rsid w:val="00F05FE0"/>
    <w:rsid w:val="00F065FD"/>
    <w:rsid w:val="00F06963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465C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2758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215F"/>
    <w:rsid w:val="00F74F73"/>
    <w:rsid w:val="00F77528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29BE"/>
    <w:rsid w:val="00F946E0"/>
    <w:rsid w:val="00F95067"/>
    <w:rsid w:val="00F95DE5"/>
    <w:rsid w:val="00F96418"/>
    <w:rsid w:val="00F96858"/>
    <w:rsid w:val="00F9698F"/>
    <w:rsid w:val="00F96D26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5C98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5C6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96057"/>
    <w:pPr>
      <w:jc w:val="both"/>
    </w:pPr>
    <w:rPr>
      <w:rFonts w:ascii="Verdana" w:eastAsiaTheme="minorHAnsi" w:hAnsi="Verdana"/>
      <w:kern w:val="20"/>
      <w:sz w:val="20"/>
      <w:szCs w:val="20"/>
    </w:rPr>
  </w:style>
  <w:style w:type="paragraph" w:styleId="Otsikko1">
    <w:name w:val="heading 1"/>
    <w:basedOn w:val="Normaali"/>
    <w:next w:val="Normaali"/>
    <w:link w:val="Otsikko1Char"/>
    <w:uiPriority w:val="9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7A09F3"/>
    <w:pPr>
      <w:keepNext/>
      <w:keepLines/>
      <w:spacing w:line="276" w:lineRule="auto"/>
      <w:outlineLvl w:val="1"/>
    </w:pPr>
    <w:rPr>
      <w:rFonts w:eastAsiaTheme="majorEastAsia" w:cstheme="majorBidi"/>
      <w:b/>
      <w:bCs/>
      <w:caps/>
      <w:color w:val="538135"/>
      <w:sz w:val="24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A5C98"/>
    <w:pPr>
      <w:keepNext/>
      <w:keepLines/>
      <w:numPr>
        <w:ilvl w:val="2"/>
        <w:numId w:val="1"/>
      </w:numPr>
      <w:jc w:val="left"/>
      <w:outlineLvl w:val="2"/>
    </w:pPr>
    <w:rPr>
      <w:rFonts w:eastAsiaTheme="majorEastAsia" w:cstheme="majorBidi"/>
      <w:b/>
      <w:color w:val="538135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D07F03"/>
    <w:pPr>
      <w:keepNext/>
      <w:keepLines/>
      <w:numPr>
        <w:ilvl w:val="3"/>
        <w:numId w:val="1"/>
      </w:numPr>
      <w:outlineLvl w:val="3"/>
    </w:pPr>
    <w:rPr>
      <w:rFonts w:eastAsiaTheme="majorEastAsia" w:cstheme="majorBidi"/>
      <w:b/>
      <w:iCs/>
      <w:color w:val="538135"/>
      <w:sz w:val="22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rsid w:val="000D7B45"/>
    <w:pPr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22"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</w:style>
  <w:style w:type="character" w:customStyle="1" w:styleId="Otsikko2Char">
    <w:name w:val="Otsikko 2 Char"/>
    <w:basedOn w:val="Kappaleenoletusfontti"/>
    <w:link w:val="Otsikko2"/>
    <w:uiPriority w:val="9"/>
    <w:rsid w:val="007A09F3"/>
    <w:rPr>
      <w:rFonts w:ascii="Verdana" w:eastAsiaTheme="majorEastAsia" w:hAnsi="Verdana" w:cstheme="majorBidi"/>
      <w:b/>
      <w:bCs/>
      <w:cap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Mencinsinresolver1">
    <w:name w:val="Mención sin resolver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FA5C98"/>
    <w:rPr>
      <w:rFonts w:ascii="Verdana" w:eastAsiaTheme="majorEastAsia" w:hAnsi="Verdana" w:cstheme="majorBidi"/>
      <w:b/>
      <w:color w:val="538135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877F88"/>
    <w:pPr>
      <w:tabs>
        <w:tab w:val="left" w:pos="567"/>
        <w:tab w:val="right" w:leader="dot" w:pos="8931"/>
      </w:tabs>
    </w:pPr>
  </w:style>
  <w:style w:type="character" w:customStyle="1" w:styleId="Otsikko4Char">
    <w:name w:val="Otsikko 4 Char"/>
    <w:basedOn w:val="Kappaleenoletusfontti"/>
    <w:link w:val="Otsikko4"/>
    <w:uiPriority w:val="9"/>
    <w:rsid w:val="00D07F03"/>
    <w:rPr>
      <w:rFonts w:ascii="Verdana" w:eastAsiaTheme="majorEastAsia" w:hAnsi="Verdana" w:cstheme="majorBidi"/>
      <w:b/>
      <w:iCs/>
      <w:color w:val="538135"/>
      <w:kern w:val="20"/>
      <w:sz w:val="22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C20558"/>
    <w:pPr>
      <w:tabs>
        <w:tab w:val="left" w:pos="426"/>
        <w:tab w:val="right" w:leader="dot" w:pos="8931"/>
      </w:tabs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paragraph" w:styleId="Kuvaotsikko">
    <w:name w:val="caption"/>
    <w:basedOn w:val="Normaali"/>
    <w:next w:val="Normaali"/>
    <w:uiPriority w:val="35"/>
    <w:unhideWhenUsed/>
    <w:qFormat/>
    <w:rsid w:val="00CD49DE"/>
    <w:pPr>
      <w:spacing w:after="200"/>
    </w:pPr>
    <w:rPr>
      <w:i/>
      <w:iCs/>
      <w:color w:val="44546A" w:themeColor="text2"/>
      <w:sz w:val="18"/>
      <w:szCs w:val="18"/>
    </w:r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CD49DE"/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CD49DE"/>
    <w:rPr>
      <w:rFonts w:ascii="Verdana" w:eastAsiaTheme="minorHAnsi" w:hAnsi="Verdana"/>
      <w:kern w:val="20"/>
      <w:sz w:val="20"/>
      <w:szCs w:val="20"/>
    </w:rPr>
  </w:style>
  <w:style w:type="character" w:styleId="Loppuviitteenviite">
    <w:name w:val="endnote reference"/>
    <w:basedOn w:val="Kappaleenoletusfontti"/>
    <w:uiPriority w:val="99"/>
    <w:semiHidden/>
    <w:unhideWhenUsed/>
    <w:rsid w:val="00CD49DE"/>
    <w:rPr>
      <w:vertAlign w:val="superscript"/>
    </w:rPr>
  </w:style>
  <w:style w:type="table" w:styleId="TaulukkoRuudukko">
    <w:name w:val="Table Grid"/>
    <w:basedOn w:val="Normaalitaulukko"/>
    <w:uiPriority w:val="39"/>
    <w:rsid w:val="00402F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riksruudukkotaulukko6">
    <w:name w:val="Grid Table 6 Colorful"/>
    <w:basedOn w:val="Normaalitaulukko"/>
    <w:uiPriority w:val="51"/>
    <w:rsid w:val="00EE07D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isluet3">
    <w:name w:val="toc 3"/>
    <w:basedOn w:val="Normaali"/>
    <w:next w:val="Normaali"/>
    <w:autoRedefine/>
    <w:uiPriority w:val="39"/>
    <w:unhideWhenUsed/>
    <w:rsid w:val="00C20558"/>
    <w:pPr>
      <w:tabs>
        <w:tab w:val="left" w:pos="851"/>
        <w:tab w:val="right" w:leader="dot" w:pos="8931"/>
      </w:tabs>
      <w:jc w:val="left"/>
    </w:pPr>
    <w:rPr>
      <w:rFonts w:asciiTheme="minorHAnsi" w:eastAsiaTheme="minorEastAsia" w:hAnsiTheme="minorHAnsi" w:cs="Times New Roman"/>
      <w:kern w:val="0"/>
      <w:sz w:val="22"/>
      <w:szCs w:val="22"/>
      <w:lang w:val="es-ES" w:eastAsia="es-ES"/>
    </w:rPr>
  </w:style>
  <w:style w:type="character" w:customStyle="1" w:styleId="tlid-translation">
    <w:name w:val="tlid-translation"/>
    <w:basedOn w:val="Kappaleenoletusfontti"/>
    <w:rsid w:val="005643FD"/>
  </w:style>
  <w:style w:type="character" w:styleId="Korostus">
    <w:name w:val="Emphasis"/>
    <w:basedOn w:val="Kappaleenoletusfontti"/>
    <w:uiPriority w:val="20"/>
    <w:qFormat/>
    <w:rsid w:val="00140C71"/>
    <w:rPr>
      <w:i/>
      <w:iCs/>
    </w:rPr>
  </w:style>
  <w:style w:type="paragraph" w:customStyle="1" w:styleId="text">
    <w:name w:val="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subtext">
    <w:name w:val="sub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thumbnailtitle">
    <w:name w:val="thumbnail_titl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customStyle="1" w:styleId="picture">
    <w:name w:val="picture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character" w:customStyle="1" w:styleId="entry-header-cat">
    <w:name w:val="entry-header-cat"/>
    <w:basedOn w:val="Kappaleenoletusfontti"/>
    <w:rsid w:val="00140C71"/>
  </w:style>
  <w:style w:type="character" w:customStyle="1" w:styleId="entry-header-author">
    <w:name w:val="entry-header-author"/>
    <w:basedOn w:val="Kappaleenoletusfontti"/>
    <w:rsid w:val="00140C71"/>
  </w:style>
  <w:style w:type="paragraph" w:customStyle="1" w:styleId="att">
    <w:name w:val="att."/>
    <w:link w:val="attChar"/>
    <w:rsid w:val="00140C71"/>
    <w:pPr>
      <w:numPr>
        <w:numId w:val="3"/>
      </w:numPr>
      <w:spacing w:after="240"/>
      <w:jc w:val="center"/>
    </w:pPr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Attls">
    <w:name w:val="Attēls"/>
    <w:basedOn w:val="Normaali"/>
    <w:link w:val="AttlsChar"/>
    <w:rsid w:val="00140C71"/>
    <w:pPr>
      <w:widowControl w:val="0"/>
      <w:autoSpaceDE w:val="0"/>
      <w:autoSpaceDN w:val="0"/>
      <w:adjustRightInd w:val="0"/>
      <w:spacing w:before="120"/>
      <w:jc w:val="center"/>
    </w:pPr>
    <w:rPr>
      <w:rFonts w:ascii="Arial" w:eastAsia="Times New Roman" w:hAnsi="Arial" w:cs="Arial"/>
      <w:kern w:val="0"/>
      <w:lang w:eastAsia="en-US"/>
    </w:rPr>
  </w:style>
  <w:style w:type="character" w:customStyle="1" w:styleId="AttlsChar">
    <w:name w:val="Attēls Char"/>
    <w:link w:val="Attls"/>
    <w:rsid w:val="00140C71"/>
    <w:rPr>
      <w:rFonts w:ascii="Arial" w:eastAsia="Times New Roman" w:hAnsi="Arial" w:cs="Arial"/>
      <w:sz w:val="20"/>
      <w:szCs w:val="20"/>
      <w:lang w:eastAsia="en-US"/>
    </w:rPr>
  </w:style>
  <w:style w:type="character" w:customStyle="1" w:styleId="attChar">
    <w:name w:val="att. Char"/>
    <w:link w:val="att"/>
    <w:rsid w:val="00140C71"/>
    <w:rPr>
      <w:rFonts w:ascii="Times New Roman" w:eastAsia="Times New Roman" w:hAnsi="Times New Roman" w:cs="Times New Roman"/>
      <w:i/>
      <w:sz w:val="20"/>
      <w:lang w:val="lv-LV" w:eastAsia="en-US"/>
    </w:rPr>
  </w:style>
  <w:style w:type="paragraph" w:customStyle="1" w:styleId="Default">
    <w:name w:val="Default"/>
    <w:rsid w:val="00140C7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lv-LV" w:eastAsia="en-US"/>
    </w:rPr>
  </w:style>
  <w:style w:type="character" w:customStyle="1" w:styleId="binomial">
    <w:name w:val="binomial"/>
    <w:basedOn w:val="Kappaleenoletusfontti"/>
    <w:rsid w:val="00140C71"/>
  </w:style>
  <w:style w:type="character" w:customStyle="1" w:styleId="acopre">
    <w:name w:val="acopre"/>
    <w:basedOn w:val="Kappaleenoletusfontti"/>
    <w:rsid w:val="00140C71"/>
  </w:style>
  <w:style w:type="character" w:styleId="AvattuHyperlinkki">
    <w:name w:val="FollowedHyperlink"/>
    <w:basedOn w:val="Kappaleenoletusfontti"/>
    <w:uiPriority w:val="99"/>
    <w:semiHidden/>
    <w:unhideWhenUsed/>
    <w:rsid w:val="00140C71"/>
    <w:rPr>
      <w:color w:val="954F72" w:themeColor="followedHyperlink"/>
      <w:u w:val="single"/>
    </w:rPr>
  </w:style>
  <w:style w:type="character" w:customStyle="1" w:styleId="doilabel">
    <w:name w:val="doi__label"/>
    <w:basedOn w:val="Kappaleenoletusfontti"/>
    <w:rsid w:val="00140C71"/>
  </w:style>
  <w:style w:type="character" w:customStyle="1" w:styleId="author-list">
    <w:name w:val="author-list"/>
    <w:basedOn w:val="Kappaleenoletusfontti"/>
    <w:rsid w:val="00140C71"/>
  </w:style>
  <w:style w:type="character" w:customStyle="1" w:styleId="jlqj4b">
    <w:name w:val="jlqj4b"/>
    <w:basedOn w:val="Kappaleenoletusfontti"/>
    <w:rsid w:val="00140C71"/>
  </w:style>
  <w:style w:type="character" w:customStyle="1" w:styleId="viiyi">
    <w:name w:val="viiyi"/>
    <w:basedOn w:val="Kappaleenoletusfontti"/>
    <w:rsid w:val="00140C71"/>
  </w:style>
  <w:style w:type="character" w:customStyle="1" w:styleId="title-text">
    <w:name w:val="title-text"/>
    <w:basedOn w:val="Kappaleenoletusfontti"/>
    <w:rsid w:val="00140C71"/>
  </w:style>
  <w:style w:type="character" w:customStyle="1" w:styleId="sr-only">
    <w:name w:val="sr-only"/>
    <w:basedOn w:val="Kappaleenoletusfontti"/>
    <w:rsid w:val="00140C71"/>
  </w:style>
  <w:style w:type="character" w:customStyle="1" w:styleId="author-ref">
    <w:name w:val="author-ref"/>
    <w:basedOn w:val="Kappaleenoletusfontti"/>
    <w:rsid w:val="00140C71"/>
  </w:style>
  <w:style w:type="paragraph" w:customStyle="1" w:styleId="bodytext">
    <w:name w:val="bodytext"/>
    <w:basedOn w:val="Normaali"/>
    <w:rsid w:val="00140C7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Cs w:val="24"/>
      <w:lang w:val="lv-LV" w:eastAsia="lv-LV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140C71"/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140C71"/>
    <w:rPr>
      <w:rFonts w:ascii="Verdana" w:eastAsiaTheme="minorHAnsi" w:hAnsi="Verdana"/>
      <w:kern w:val="20"/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140C71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unhideWhenUsed/>
    <w:rsid w:val="00E7294B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E7294B"/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E7294B"/>
    <w:rPr>
      <w:rFonts w:ascii="Verdana" w:eastAsiaTheme="minorHAnsi" w:hAnsi="Verdana"/>
      <w:kern w:val="20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E7294B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E7294B"/>
    <w:rPr>
      <w:rFonts w:ascii="Verdana" w:eastAsiaTheme="minorHAnsi" w:hAnsi="Verdana"/>
      <w:b/>
      <w:bCs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996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887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076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0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hanasopoulou\AppData\Roaming\Microsoft\Templates\Blue%20spheres%20letterhead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4E47D-33C2-4826-AFA2-68961161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letterhead</Template>
  <TotalTime>0</TotalTime>
  <Pages>7</Pages>
  <Words>634</Words>
  <Characters>5140</Characters>
  <Application>Microsoft Office Word</Application>
  <DocSecurity>0</DocSecurity>
  <Lines>42</Lines>
  <Paragraphs>11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5763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2020-12-10T07:37:00Z</dcterms:created>
  <dcterms:modified xsi:type="dcterms:W3CDTF">2022-04-19T18:07:00Z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